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B50A2" w14:textId="0B3D3E84" w:rsidR="006E6204" w:rsidRPr="006E6204" w:rsidRDefault="00DC60BA" w:rsidP="006E6204">
      <w:pPr>
        <w:rPr>
          <w:b/>
          <w:sz w:val="24"/>
          <w:szCs w:val="24"/>
        </w:rPr>
      </w:pPr>
      <w:r>
        <w:rPr>
          <w:noProof/>
          <w:lang w:val="en-GB" w:eastAsia="zh-CN"/>
        </w:rPr>
        <w:drawing>
          <wp:inline distT="0" distB="0" distL="0" distR="0" wp14:anchorId="15766069" wp14:editId="795D4C18">
            <wp:extent cx="1042035" cy="405716"/>
            <wp:effectExtent l="0" t="0" r="0" b="12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P Croppe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18" cy="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DDC7" w14:textId="6E5A65DF" w:rsidR="009F7AFF" w:rsidRPr="006E6204" w:rsidRDefault="009F7AFF" w:rsidP="006E6204">
      <w:pPr>
        <w:jc w:val="center"/>
        <w:rPr>
          <w:b/>
          <w:sz w:val="28"/>
          <w:szCs w:val="28"/>
        </w:rPr>
      </w:pPr>
      <w:r w:rsidRPr="003B6978">
        <w:rPr>
          <w:rFonts w:ascii="Times New Roman" w:hAnsi="Times New Roman" w:cs="Times New Roman"/>
          <w:b/>
          <w:sz w:val="28"/>
          <w:szCs w:val="28"/>
        </w:rPr>
        <w:t>H O L I D A Y    T Y P E S</w:t>
      </w:r>
    </w:p>
    <w:p w14:paraId="08DAF79C" w14:textId="4C7E9779" w:rsidR="009F7AFF" w:rsidRDefault="00DC60BA">
      <w:pPr>
        <w:rPr>
          <w:b/>
          <w:sz w:val="28"/>
          <w:szCs w:val="28"/>
        </w:rPr>
      </w:pPr>
      <w:r>
        <w:rPr>
          <w:noProof/>
          <w:lang w:val="en-GB" w:eastAsia="zh-CN"/>
        </w:rPr>
        <w:drawing>
          <wp:anchor distT="0" distB="0" distL="114300" distR="114300" simplePos="0" relativeHeight="251834368" behindDoc="0" locked="0" layoutInCell="1" allowOverlap="1" wp14:anchorId="46BF0555" wp14:editId="00511454">
            <wp:simplePos x="0" y="0"/>
            <wp:positionH relativeFrom="margin">
              <wp:posOffset>4805045</wp:posOffset>
            </wp:positionH>
            <wp:positionV relativeFrom="margin">
              <wp:posOffset>2910840</wp:posOffset>
            </wp:positionV>
            <wp:extent cx="1607185" cy="947420"/>
            <wp:effectExtent l="0" t="0" r="0" b="5080"/>
            <wp:wrapSquare wrapText="bothSides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t0.gstatic.com/images?q=tbn:ANd9GcR_qvayXclCNYI01-VkePm75Qv7R7610bA_-yzDr1id-n1wdtJ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778048" behindDoc="0" locked="0" layoutInCell="1" allowOverlap="1" wp14:anchorId="40EC2BFA" wp14:editId="4164EAE0">
            <wp:simplePos x="0" y="0"/>
            <wp:positionH relativeFrom="margin">
              <wp:posOffset>3089275</wp:posOffset>
            </wp:positionH>
            <wp:positionV relativeFrom="margin">
              <wp:posOffset>2790825</wp:posOffset>
            </wp:positionV>
            <wp:extent cx="1026795" cy="1363345"/>
            <wp:effectExtent l="0" t="0" r="1905" b="8255"/>
            <wp:wrapSquare wrapText="bothSides"/>
            <wp:docPr id="7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few-rows-magnet-souvenirs-london-16817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769856" behindDoc="0" locked="0" layoutInCell="1" allowOverlap="1" wp14:anchorId="5C54F0C4" wp14:editId="1B01A9C4">
            <wp:simplePos x="0" y="0"/>
            <wp:positionH relativeFrom="margin">
              <wp:posOffset>3101340</wp:posOffset>
            </wp:positionH>
            <wp:positionV relativeFrom="margin">
              <wp:posOffset>4275455</wp:posOffset>
            </wp:positionV>
            <wp:extent cx="1026795" cy="1371600"/>
            <wp:effectExtent l="0" t="0" r="1905" b="0"/>
            <wp:wrapSquare wrapText="bothSides"/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t0.gstatic.com/images?q=tbn:ANd9GcRCbDyCw0UHXxRqQ1TQv_ROu2E72VrglaySgyeEF-N5rJ_f3Yjex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770880" behindDoc="0" locked="0" layoutInCell="1" allowOverlap="1" wp14:anchorId="4E25F467" wp14:editId="53BADB8A">
            <wp:simplePos x="0" y="0"/>
            <wp:positionH relativeFrom="margin">
              <wp:posOffset>4128135</wp:posOffset>
            </wp:positionH>
            <wp:positionV relativeFrom="margin">
              <wp:posOffset>5772785</wp:posOffset>
            </wp:positionV>
            <wp:extent cx="1600200" cy="1172845"/>
            <wp:effectExtent l="0" t="0" r="0" b="8255"/>
            <wp:wrapSquare wrapText="bothSides"/>
            <wp:docPr id="167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tourist-clipart-illustration-1091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779072" behindDoc="0" locked="0" layoutInCell="1" allowOverlap="1" wp14:anchorId="108FE682" wp14:editId="25B1EC98">
            <wp:simplePos x="0" y="0"/>
            <wp:positionH relativeFrom="margin">
              <wp:posOffset>1263650</wp:posOffset>
            </wp:positionH>
            <wp:positionV relativeFrom="margin">
              <wp:posOffset>5657215</wp:posOffset>
            </wp:positionV>
            <wp:extent cx="1524000" cy="1260475"/>
            <wp:effectExtent l="0" t="0" r="0" b="0"/>
            <wp:wrapSquare wrapText="bothSides"/>
            <wp:docPr id="9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thumbnails/32843-Clipart-Illustration-Of-A-Little-Boy-And-Girl-Admiring-A-Painting-Of-Flowers-In-A-Museum-Or-Art-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766784" behindDoc="0" locked="0" layoutInCell="1" allowOverlap="1" wp14:anchorId="01482365" wp14:editId="78E82C3B">
            <wp:simplePos x="0" y="0"/>
            <wp:positionH relativeFrom="margin">
              <wp:posOffset>918210</wp:posOffset>
            </wp:positionH>
            <wp:positionV relativeFrom="margin">
              <wp:posOffset>4276090</wp:posOffset>
            </wp:positionV>
            <wp:extent cx="1541780" cy="1182370"/>
            <wp:effectExtent l="0" t="0" r="1270" b="0"/>
            <wp:wrapSquare wrapText="bothSides"/>
            <wp:docPr id="95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t0.gstatic.com/images?q=tbn:ANd9GcQhkXhlIiFUHW8IyT7zTYVsnCLx6VEOTqyrRrm4NHeDad0KHEDjt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773952" behindDoc="0" locked="0" layoutInCell="1" allowOverlap="1" wp14:anchorId="557A46A9" wp14:editId="342CA311">
            <wp:simplePos x="0" y="0"/>
            <wp:positionH relativeFrom="margin">
              <wp:posOffset>920750</wp:posOffset>
            </wp:positionH>
            <wp:positionV relativeFrom="margin">
              <wp:posOffset>2790825</wp:posOffset>
            </wp:positionV>
            <wp:extent cx="1481455" cy="1111250"/>
            <wp:effectExtent l="0" t="0" r="4445" b="0"/>
            <wp:wrapSquare wrapText="bothSides"/>
            <wp:docPr id="137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_Tourist_Guide_Giving_Information_At_the_Capital_To_Tourists_Royalty_Free_Clipart_Picture_110406-165227-29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0284" behindDoc="0" locked="0" layoutInCell="1" allowOverlap="1" wp14:anchorId="61DD67C7" wp14:editId="403105D1">
                <wp:simplePos x="0" y="0"/>
                <wp:positionH relativeFrom="margin">
                  <wp:posOffset>201438</wp:posOffset>
                </wp:positionH>
                <wp:positionV relativeFrom="paragraph">
                  <wp:posOffset>41909</wp:posOffset>
                </wp:positionV>
                <wp:extent cx="6591300" cy="9140927"/>
                <wp:effectExtent l="25400" t="25400" r="63500" b="5397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91409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63500" cmpd="thickThin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29BA6A8" w14:textId="112A6159" w:rsidR="00E76926" w:rsidRPr="005D5ED8" w:rsidRDefault="00E76926" w:rsidP="005D5ED8">
                            <w:pPr>
                              <w:spacing w:after="0" w:line="24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40"/>
                                <w:szCs w:val="40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ED8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C0000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观光旅行</w:t>
                            </w:r>
                            <w:r w:rsidR="005D5ED8"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C0000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DC7726" w:rsidRPr="00AE365F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C0000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guānguāng lǚ</w:t>
                            </w:r>
                            <w:r w:rsidR="00DC7726" w:rsidRPr="00AE365F"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C0000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xíng</w:t>
                            </w:r>
                          </w:p>
                          <w:p w14:paraId="1F8855E0" w14:textId="77777777" w:rsidR="00DC7726" w:rsidRPr="007371EB" w:rsidRDefault="00DC7726" w:rsidP="00E769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E5B8B7" w:themeColor="accent2" w:themeTint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F8DE94" w14:textId="179A875D" w:rsidR="00D7422F" w:rsidRDefault="00DC7726" w:rsidP="00E27ED7">
                            <w:pPr>
                              <w:spacing w:after="0" w:line="360" w:lineRule="auto"/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E27ED7"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Match the pictures with the words below.</w:t>
                            </w:r>
                            <w:r w:rsidR="00961D2B" w:rsidRPr="00E27ED7"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 xml:space="preserve"> Then choose at lea</w:t>
                            </w:r>
                            <w:r w:rsidR="00E27ED7">
                              <w:rPr>
                                <w:rFonts w:ascii="Times New Roman" w:eastAsia="Songti SC" w:hAnsi="Times New Roman" w:cs="Times New Roman" w:hint="eastAsia"/>
                                <w:sz w:val="32"/>
                                <w:szCs w:val="32"/>
                                <w:lang w:val="en-US" w:eastAsia="zh-CN"/>
                              </w:rPr>
                              <w:t>s</w:t>
                            </w:r>
                            <w:r w:rsidR="00961D2B" w:rsidRPr="00E27ED7"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t 4 words to tell a story about your journey.</w:t>
                            </w:r>
                          </w:p>
                          <w:p w14:paraId="76CF1C72" w14:textId="77777777" w:rsidR="00961D2B" w:rsidRPr="00E27ED7" w:rsidRDefault="00961D2B" w:rsidP="00A763FA"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297F8EBC" w14:textId="58657C96" w:rsidR="00D7422F" w:rsidRPr="00DC7726" w:rsidRDefault="00DC7726" w:rsidP="00A763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 w:rsidRPr="00961D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A</w:t>
                            </w:r>
                            <w:r w:rsidR="00961D2B" w:rsidRPr="00961D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           </w:t>
                            </w:r>
                            <w:r w:rsidR="00961D2B"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</w:t>
                            </w:r>
                            <w:r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B</w:t>
                            </w:r>
                            <w:r w:rsidR="00961D2B"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 w:rsidR="00961D2B"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      </w:t>
                            </w:r>
                            <w:r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C</w:t>
                            </w:r>
                            <w:r w:rsidR="00961D2B"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.</w:t>
                            </w:r>
                          </w:p>
                          <w:p w14:paraId="1D939A44" w14:textId="77777777" w:rsidR="00D7422F" w:rsidRPr="00D7422F" w:rsidRDefault="00D7422F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4291DF9F" w14:textId="77777777" w:rsidR="00D7422F" w:rsidRPr="00D7422F" w:rsidRDefault="00D7422F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713CA416" w14:textId="77777777" w:rsidR="00D7422F" w:rsidRPr="00D7422F" w:rsidRDefault="00D7422F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03C26CD4" w14:textId="77777777" w:rsidR="007371EB" w:rsidRPr="00D7422F" w:rsidRDefault="007371EB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167D8C9F" w14:textId="5C4133E0" w:rsidR="00D7422F" w:rsidRPr="00DC7726" w:rsidRDefault="00961D2B" w:rsidP="00A763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D.</w:t>
                            </w:r>
                            <w:r w:rsidR="00DC7726"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</w:t>
                            </w:r>
                            <w:r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E.</w:t>
                            </w:r>
                            <w:r w:rsidR="00DC7726"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  </w:t>
                            </w:r>
                            <w:r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F.</w:t>
                            </w:r>
                          </w:p>
                          <w:p w14:paraId="69885DB1" w14:textId="77777777" w:rsidR="00D7422F" w:rsidRPr="00D7422F" w:rsidRDefault="00D7422F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2F7F3667" w14:textId="77777777" w:rsidR="00D7422F" w:rsidRDefault="00D7422F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146517D3" w14:textId="31CD3CB1" w:rsidR="00AC584E" w:rsidRDefault="00AC584E" w:rsidP="00A763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7C3C9D31" w14:textId="13D3721B" w:rsidR="000C74EB" w:rsidRPr="00961D2B" w:rsidRDefault="001C3798" w:rsidP="00A763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 w:rsidR="00E27ED7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 w:rsidR="00AC584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 w:rsidR="00961D2B"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G.</w:t>
                            </w:r>
                            <w:r w:rsidR="00961D2B">
                              <w:rPr>
                                <w:rFonts w:ascii="Times New Roman" w:hAnsi="Times New Roman" w:cs="Times New Roman"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                              </w:t>
                            </w:r>
                            <w:r w:rsidR="00961D2B" w:rsidRPr="00961D2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H.</w:t>
                            </w:r>
                          </w:p>
                          <w:p w14:paraId="3C674967" w14:textId="77777777" w:rsidR="00D7422F" w:rsidRPr="00E66EB9" w:rsidRDefault="00D7422F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7FE67307" w14:textId="77777777" w:rsidR="00E66EB9" w:rsidRPr="00E66EB9" w:rsidRDefault="00E66EB9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39BC70EF" w14:textId="77777777" w:rsidR="00DC60BA" w:rsidRPr="00E66EB9" w:rsidRDefault="00DC60BA" w:rsidP="00A763FA">
                            <w:pPr>
                              <w:rPr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 w14:paraId="21A4FA50" w14:textId="12D70CF3" w:rsidR="00DC7726" w:rsidRPr="00594D36" w:rsidRDefault="00DC7726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1.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跟团游</w:t>
                            </w:r>
                            <w:r w:rsidR="003B6978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gēn tuán yóu</w:t>
                            </w:r>
                            <w:r w:rsidR="003B6978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3B6978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    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2.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导游</w:t>
                            </w:r>
                            <w:r w:rsidR="003B6978"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dǎoyóu</w:t>
                            </w:r>
                            <w:r w:rsidR="003B6978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</w:t>
                            </w:r>
                            <w:r w:rsidR="00961D2B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5E0E0EDE" w14:textId="49097287" w:rsidR="00DC7726" w:rsidRPr="00594D36" w:rsidRDefault="00DC7726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3.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观光游</w:t>
                            </w:r>
                            <w:r w:rsidR="003B6978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guānguāng yóu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   </w:t>
                            </w:r>
                            <w:r w:rsid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4. </w:t>
                            </w:r>
                            <w:r w:rsidR="00594D36"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大巴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594D36"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dàbā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</w:t>
                            </w:r>
                            <w:r w:rsid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961D2B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00909B9E" w14:textId="270AF86D" w:rsidR="00DC7726" w:rsidRPr="00594D36" w:rsidRDefault="00DC7726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5. </w:t>
                            </w:r>
                            <w:r w:rsidR="00594D36"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导游书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dǎoyóu shū   </w:t>
                            </w:r>
                            <w:r w:rsid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</w:t>
                            </w:r>
                            <w:r w:rsidR="003B6978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)     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6.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照相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zhàoxiàng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2412AA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961D2B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79C7BBE9" w14:textId="6AE93C32" w:rsidR="00AC584E" w:rsidRPr="009F6114" w:rsidRDefault="00DC7726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7.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博物馆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bówùguǎ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n     </w:t>
                            </w:r>
                            <w:r w:rsid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    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8.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遗址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yízhǐ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412AA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961D2B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2F3E7DB4" w14:textId="77777777" w:rsidR="00E66EB9" w:rsidRDefault="00E66EB9" w:rsidP="009F6114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0D454C48" w14:textId="77777777" w:rsidR="00DC60BA" w:rsidRDefault="00DC60BA" w:rsidP="009F6114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0195BFE5" w14:textId="7820B8BB" w:rsidR="00AC584E" w:rsidRDefault="00AC584E" w:rsidP="009F6114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Contributed by Weiwei Wang, </w:t>
                            </w:r>
                            <w:r w:rsidR="009F6114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St. George’s School Confucius Classroom,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UCL IOE Confucius Institute, UK</w:t>
                            </w:r>
                          </w:p>
                          <w:p w14:paraId="5C16D68F" w14:textId="60058EAD" w:rsidR="009F6114" w:rsidRDefault="00AC584E" w:rsidP="009F6114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Copyright: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All pic</w:t>
                            </w:r>
                            <w:r w:rsidR="009F6114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ture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s were taken from the intern</w:t>
                            </w:r>
                            <w:r w:rsidR="001C3798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et. I do not claim ownership of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any of</w:t>
                            </w:r>
                            <w:r w:rsidR="001C3798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the images posted</w:t>
                            </w:r>
                            <w:r w:rsidR="009F6114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</w:t>
                            </w:r>
                          </w:p>
                          <w:p w14:paraId="08B94846" w14:textId="41858141" w:rsidR="00D86DE2" w:rsidRPr="00DC60BA" w:rsidRDefault="001C3798" w:rsidP="00DC60BA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Can</w:t>
                            </w:r>
                            <w:r w:rsidRPr="001C3798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not be published to public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 Only use f</w:t>
                            </w:r>
                            <w:r w:rsidR="009F6114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or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 personal</w:t>
                            </w:r>
                            <w:r w:rsid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 learning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, teaching and communication</w:t>
                            </w:r>
                            <w:r w:rsid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.85pt;margin-top:3.3pt;width:519pt;height:719.75pt;z-index:251660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" fillcolor="#ffc000" strokecolor="#f79646 [3209]" strokeweight="5pt">
                <v:stroke linestyle="thickThin"/>
                <v:textbox>
                  <w:txbxContent>
                    <w:p w14:paraId="529BA6A8" w14:textId="112A6159" w:rsidR="00E76926" w:rsidRPr="005D5ED8" w:rsidRDefault="00E76926" w:rsidP="005D5ED8">
                      <w:pPr>
                        <w:spacing w:after="0" w:line="240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40"/>
                          <w:szCs w:val="40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ED8">
                        <w:rPr>
                          <w:rFonts w:asciiTheme="majorEastAsia" w:eastAsiaTheme="majorEastAsia" w:hAnsiTheme="majorEastAsia" w:cs="Times New Roman" w:hint="eastAsia"/>
                          <w:b/>
                          <w:color w:val="C0000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观光旅行</w:t>
                      </w:r>
                      <w:r w:rsidR="005D5ED8">
                        <w:rPr>
                          <w:rFonts w:asciiTheme="majorEastAsia" w:eastAsiaTheme="majorEastAsia" w:hAnsiTheme="majorEastAsia" w:cs="Times New Roman"/>
                          <w:b/>
                          <w:color w:val="C0000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DC7726" w:rsidRPr="00AE365F">
                        <w:rPr>
                          <w:rFonts w:asciiTheme="majorEastAsia" w:eastAsiaTheme="majorEastAsia" w:hAnsiTheme="majorEastAsia" w:cs="Times New Roman" w:hint="eastAsia"/>
                          <w:b/>
                          <w:color w:val="C0000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guānguāng lǚ</w:t>
                      </w:r>
                      <w:r w:rsidR="00DC7726" w:rsidRPr="00AE365F">
                        <w:rPr>
                          <w:rFonts w:asciiTheme="majorEastAsia" w:eastAsiaTheme="majorEastAsia" w:hAnsiTheme="majorEastAsia" w:cs="Times New Roman"/>
                          <w:b/>
                          <w:color w:val="C0000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xíng</w:t>
                      </w:r>
                    </w:p>
                    <w:p w14:paraId="1F8855E0" w14:textId="77777777" w:rsidR="00DC7726" w:rsidRPr="007371EB" w:rsidRDefault="00DC7726" w:rsidP="00E7692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EastAsia" w:hAnsiTheme="minorEastAsia"/>
                          <w:b/>
                          <w:color w:val="E5B8B7" w:themeColor="accent2" w:themeTint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F8DE94" w14:textId="179A875D" w:rsidR="00D7422F" w:rsidRDefault="00DC7726" w:rsidP="00E27ED7">
                      <w:pPr>
                        <w:spacing w:after="0" w:line="360" w:lineRule="auto"/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</w:pPr>
                      <w:r w:rsidRPr="00E27ED7"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  <w:t>Match the pictures with the words below.</w:t>
                      </w:r>
                      <w:r w:rsidR="00961D2B" w:rsidRPr="00E27ED7"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  <w:t xml:space="preserve"> Then choose at lea</w:t>
                      </w:r>
                      <w:r w:rsidR="00E27ED7">
                        <w:rPr>
                          <w:rFonts w:ascii="Times New Roman" w:eastAsia="Songti SC" w:hAnsi="Times New Roman" w:cs="Times New Roman" w:hint="eastAsia"/>
                          <w:sz w:val="32"/>
                          <w:szCs w:val="32"/>
                          <w:lang w:val="en-US" w:eastAsia="zh-CN"/>
                        </w:rPr>
                        <w:t>s</w:t>
                      </w:r>
                      <w:r w:rsidR="00961D2B" w:rsidRPr="00E27ED7"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  <w:t>t 4 words to tell a story about your journey.</w:t>
                      </w:r>
                    </w:p>
                    <w:p w14:paraId="76CF1C72" w14:textId="77777777" w:rsidR="00961D2B" w:rsidRPr="00E27ED7" w:rsidRDefault="00961D2B" w:rsidP="00A763FA">
                      <w:pPr>
                        <w:rPr>
                          <w:rFonts w:asciiTheme="minorEastAsia" w:hAnsiTheme="minor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297F8EBC" w14:textId="58657C96" w:rsidR="00D7422F" w:rsidRPr="00DC7726" w:rsidRDefault="00DC7726" w:rsidP="00A763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 w:eastAsia="zh-CN"/>
                        </w:rPr>
                      </w:pPr>
                      <w:r w:rsidRPr="00961D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>A</w:t>
                      </w:r>
                      <w:r w:rsidR="00961D2B" w:rsidRPr="00961D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>.</w:t>
                      </w:r>
                      <w:r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                                  </w:t>
                      </w:r>
                      <w:r w:rsidR="00961D2B"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</w:t>
                      </w:r>
                      <w:r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B</w:t>
                      </w:r>
                      <w:r w:rsidR="00961D2B"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.</w:t>
                      </w:r>
                      <w:r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 w:rsidR="00961D2B"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                             </w:t>
                      </w:r>
                      <w:r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C</w:t>
                      </w:r>
                      <w:r w:rsidR="00961D2B"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.</w:t>
                      </w:r>
                    </w:p>
                    <w:p w14:paraId="1D939A44" w14:textId="77777777" w:rsidR="00D7422F" w:rsidRPr="00D7422F" w:rsidRDefault="00D7422F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4291DF9F" w14:textId="77777777" w:rsidR="00D7422F" w:rsidRPr="00D7422F" w:rsidRDefault="00D7422F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713CA416" w14:textId="77777777" w:rsidR="00D7422F" w:rsidRPr="00D7422F" w:rsidRDefault="00D7422F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03C26CD4" w14:textId="77777777" w:rsidR="007371EB" w:rsidRPr="00D7422F" w:rsidRDefault="007371EB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167D8C9F" w14:textId="5C4133E0" w:rsidR="00D7422F" w:rsidRPr="00DC7726" w:rsidRDefault="00961D2B" w:rsidP="00A763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 w:eastAsia="zh-CN"/>
                        </w:rPr>
                      </w:pPr>
                      <w:r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D.</w:t>
                      </w:r>
                      <w:r w:rsidR="00DC7726"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                                </w:t>
                      </w:r>
                      <w:r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   </w:t>
                      </w:r>
                      <w:r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E.</w:t>
                      </w:r>
                      <w:r w:rsidR="00DC7726"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                         </w:t>
                      </w:r>
                      <w:r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F.</w:t>
                      </w:r>
                    </w:p>
                    <w:p w14:paraId="69885DB1" w14:textId="77777777" w:rsidR="00D7422F" w:rsidRPr="00D7422F" w:rsidRDefault="00D7422F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2F7F3667" w14:textId="77777777" w:rsidR="00D7422F" w:rsidRDefault="00D7422F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146517D3" w14:textId="31CD3CB1" w:rsidR="00AC584E" w:rsidRDefault="00AC584E" w:rsidP="00A763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</w:p>
                    <w:p w14:paraId="7C3C9D31" w14:textId="13D3721B" w:rsidR="000C74EB" w:rsidRPr="00961D2B" w:rsidRDefault="001C3798" w:rsidP="00A763F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 w:rsidR="00E27ED7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 w:rsidR="00AC584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 w:rsidR="00961D2B"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G.</w:t>
                      </w:r>
                      <w:r w:rsidR="00961D2B">
                        <w:rPr>
                          <w:rFonts w:ascii="Times New Roman" w:hAnsi="Times New Roman" w:cs="Times New Roman" w:hint="eastAsia"/>
                          <w:sz w:val="28"/>
                          <w:szCs w:val="28"/>
                          <w:lang w:val="en-US" w:eastAsia="zh-CN"/>
                        </w:rPr>
                        <w:t xml:space="preserve">                                                          </w:t>
                      </w:r>
                      <w:r w:rsidR="00961D2B" w:rsidRPr="00961D2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H.</w:t>
                      </w:r>
                    </w:p>
                    <w:p w14:paraId="3C674967" w14:textId="77777777" w:rsidR="00D7422F" w:rsidRPr="00E66EB9" w:rsidRDefault="00D7422F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7FE67307" w14:textId="77777777" w:rsidR="00E66EB9" w:rsidRPr="00E66EB9" w:rsidRDefault="00E66EB9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39BC70EF" w14:textId="77777777" w:rsidR="00DC60BA" w:rsidRPr="00E66EB9" w:rsidRDefault="00DC60BA" w:rsidP="00A763FA">
                      <w:pPr>
                        <w:rPr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21A4FA50" w14:textId="12D70CF3" w:rsidR="00DC7726" w:rsidRPr="00594D36" w:rsidRDefault="00DC7726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1.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跟团游</w:t>
                      </w:r>
                      <w:r w:rsidR="003B6978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gēn tuán yóu</w:t>
                      </w:r>
                      <w:r w:rsidR="003B6978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3B6978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    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2.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导游</w:t>
                      </w:r>
                      <w:r w:rsidR="003B6978"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dǎoyóu</w:t>
                      </w:r>
                      <w:r w:rsidR="003B6978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 </w:t>
                      </w:r>
                      <w:r w:rsidR="00961D2B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5E0E0EDE" w14:textId="49097287" w:rsidR="00DC7726" w:rsidRPr="00594D36" w:rsidRDefault="00DC7726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3.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观光游</w:t>
                      </w:r>
                      <w:r w:rsidR="003B6978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guānguāng yóu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   </w:t>
                      </w:r>
                      <w:r w:rsid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4. </w:t>
                      </w:r>
                      <w:r w:rsidR="00594D36"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大巴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594D36"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dàbā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</w:t>
                      </w:r>
                      <w:r w:rsid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961D2B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00909B9E" w14:textId="270AF86D" w:rsidR="00DC7726" w:rsidRPr="00594D36" w:rsidRDefault="00DC7726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5. </w:t>
                      </w:r>
                      <w:r w:rsidR="00594D36"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导游书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dǎoyóu shū   </w:t>
                      </w:r>
                      <w:r w:rsid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</w:t>
                      </w:r>
                      <w:r w:rsidR="003B6978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)     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6.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照相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zhàoxiàng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2412AA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961D2B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79C7BBE9" w14:textId="6AE93C32" w:rsidR="00AC584E" w:rsidRPr="009F6114" w:rsidRDefault="00DC7726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7.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博物馆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bówùguǎ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n     </w:t>
                      </w:r>
                      <w:r w:rsid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    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8.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遗址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yízhǐ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412AA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961D2B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2F3E7DB4" w14:textId="77777777" w:rsidR="00E66EB9" w:rsidRDefault="00E66EB9" w:rsidP="009F6114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0D454C48" w14:textId="77777777" w:rsidR="00DC60BA" w:rsidRDefault="00DC60BA" w:rsidP="009F6114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0195BFE5" w14:textId="7820B8BB" w:rsidR="00AC584E" w:rsidRDefault="00AC584E" w:rsidP="009F6114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Contributed by Weiwei Wang, </w:t>
                      </w:r>
                      <w:r w:rsidR="009F6114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St. George’s School Confucius Classroom,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UCL IOE Confucius Institute, UK</w:t>
                      </w:r>
                    </w:p>
                    <w:p w14:paraId="5C16D68F" w14:textId="60058EAD" w:rsidR="009F6114" w:rsidRDefault="00AC584E" w:rsidP="009F6114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Copyright: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All pic</w:t>
                      </w:r>
                      <w:r w:rsidR="009F6114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ture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s were taken from the intern</w:t>
                      </w:r>
                      <w:r w:rsidR="001C3798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et. I do not claim ownership of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any of</w:t>
                      </w:r>
                      <w:r w:rsidR="001C3798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the images posted</w:t>
                      </w:r>
                      <w:r w:rsidR="009F6114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</w:t>
                      </w:r>
                    </w:p>
                    <w:p w14:paraId="08B94846" w14:textId="41858141" w:rsidR="00D86DE2" w:rsidRPr="00DC60BA" w:rsidRDefault="001C3798" w:rsidP="00DC60BA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Can</w:t>
                      </w:r>
                      <w:r w:rsidRPr="001C3798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not be published to public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 Only use f</w:t>
                      </w:r>
                      <w:r w:rsidR="009F6114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or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 personal</w:t>
                      </w:r>
                      <w:r w:rsid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 learning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, teaching and communication</w:t>
                      </w:r>
                      <w:r w:rsid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1055">
        <w:rPr>
          <w:noProof/>
          <w:lang w:val="en-GB" w:eastAsia="zh-CN"/>
        </w:rPr>
        <w:drawing>
          <wp:anchor distT="0" distB="0" distL="114300" distR="114300" simplePos="0" relativeHeight="251767808" behindDoc="0" locked="0" layoutInCell="1" allowOverlap="1" wp14:anchorId="124F43BB" wp14:editId="2F85E329">
            <wp:simplePos x="0" y="0"/>
            <wp:positionH relativeFrom="margin">
              <wp:posOffset>4808220</wp:posOffset>
            </wp:positionH>
            <wp:positionV relativeFrom="margin">
              <wp:posOffset>4080510</wp:posOffset>
            </wp:positionV>
            <wp:extent cx="1608455" cy="1599565"/>
            <wp:effectExtent l="0" t="0" r="0" b="0"/>
            <wp:wrapSquare wrapText="bothSides"/>
            <wp:docPr id="122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QC0lm7Tz93UfekkmkkZQgDMAvSxYF03Gb_VpjKyE9ipiljx1K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F">
        <w:rPr>
          <w:b/>
          <w:sz w:val="28"/>
          <w:szCs w:val="28"/>
        </w:rPr>
        <w:br w:type="page"/>
      </w:r>
    </w:p>
    <w:p w14:paraId="5359C6C1" w14:textId="368C1643" w:rsidR="009F7AFF" w:rsidRDefault="00DC60BA" w:rsidP="00A763FA">
      <w:pPr>
        <w:rPr>
          <w:b/>
          <w:sz w:val="28"/>
          <w:szCs w:val="28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373ED358" wp14:editId="003EA9FE">
            <wp:extent cx="1042035" cy="405716"/>
            <wp:effectExtent l="0" t="0" r="0" b="127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P Croppe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18" cy="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C4F6" w14:textId="6C3BC2E6" w:rsidR="009F7AFF" w:rsidRDefault="00E66EB9">
      <w:pPr>
        <w:rPr>
          <w:b/>
          <w:sz w:val="28"/>
          <w:szCs w:val="28"/>
        </w:rPr>
      </w:pPr>
      <w:r>
        <w:rPr>
          <w:noProof/>
          <w:lang w:val="en-GB" w:eastAsia="zh-CN"/>
        </w:rPr>
        <w:drawing>
          <wp:anchor distT="0" distB="0" distL="114300" distR="114300" simplePos="0" relativeHeight="251813888" behindDoc="0" locked="0" layoutInCell="1" allowOverlap="1" wp14:anchorId="249E0B17" wp14:editId="5B859043">
            <wp:simplePos x="0" y="0"/>
            <wp:positionH relativeFrom="margin">
              <wp:posOffset>3098165</wp:posOffset>
            </wp:positionH>
            <wp:positionV relativeFrom="margin">
              <wp:posOffset>3936365</wp:posOffset>
            </wp:positionV>
            <wp:extent cx="859155" cy="1464945"/>
            <wp:effectExtent l="0" t="0" r="0" b="1905"/>
            <wp:wrapSquare wrapText="bothSides"/>
            <wp:docPr id="40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t3.gstatic.com/images?q=tbn:ANd9GcRcqJKXEc2634KoY-GkAEmMySLdpZbOAimc-PggMkmIAK4yhjTzn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815936" behindDoc="0" locked="0" layoutInCell="1" allowOverlap="1" wp14:anchorId="0FD8269A" wp14:editId="4BB0DFC6">
            <wp:simplePos x="0" y="0"/>
            <wp:positionH relativeFrom="margin">
              <wp:posOffset>1043305</wp:posOffset>
            </wp:positionH>
            <wp:positionV relativeFrom="margin">
              <wp:posOffset>4123055</wp:posOffset>
            </wp:positionV>
            <wp:extent cx="1343025" cy="1028700"/>
            <wp:effectExtent l="0" t="0" r="9525" b="0"/>
            <wp:wrapSquare wrapText="bothSides"/>
            <wp:docPr id="38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3.gstatic.com/images?q=tbn:ANd9GcTN4xO6bImuzk1hNuPx9_pvnzQ9tXLIKBhUBh1olj5HmDsBlyc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98">
        <w:rPr>
          <w:noProof/>
          <w:lang w:val="en-GB" w:eastAsia="zh-CN"/>
        </w:rPr>
        <w:drawing>
          <wp:anchor distT="0" distB="0" distL="114300" distR="114300" simplePos="0" relativeHeight="251816960" behindDoc="0" locked="0" layoutInCell="1" allowOverlap="1" wp14:anchorId="4D888ACC" wp14:editId="51F38389">
            <wp:simplePos x="0" y="0"/>
            <wp:positionH relativeFrom="margin">
              <wp:posOffset>4836160</wp:posOffset>
            </wp:positionH>
            <wp:positionV relativeFrom="margin">
              <wp:posOffset>2510155</wp:posOffset>
            </wp:positionV>
            <wp:extent cx="1369695" cy="1277620"/>
            <wp:effectExtent l="0" t="0" r="1905" b="0"/>
            <wp:wrapSquare wrapText="bothSides"/>
            <wp:docPr id="43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3rdgainsborough.org.uk/web/clipart/scouts/mascot/packin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98">
        <w:rPr>
          <w:noProof/>
          <w:lang w:val="en-GB" w:eastAsia="zh-CN"/>
        </w:rPr>
        <w:drawing>
          <wp:anchor distT="0" distB="0" distL="114300" distR="114300" simplePos="0" relativeHeight="251824128" behindDoc="0" locked="0" layoutInCell="1" allowOverlap="1" wp14:anchorId="19B7A974" wp14:editId="7F3B7C24">
            <wp:simplePos x="0" y="0"/>
            <wp:positionH relativeFrom="margin">
              <wp:posOffset>1384300</wp:posOffset>
            </wp:positionH>
            <wp:positionV relativeFrom="margin">
              <wp:posOffset>5475605</wp:posOffset>
            </wp:positionV>
            <wp:extent cx="1490345" cy="1169035"/>
            <wp:effectExtent l="0" t="0" r="0" b="0"/>
            <wp:wrapSquare wrapText="bothSides"/>
            <wp:docPr id="33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1.gstatic.com/images?q=tbn:ANd9GcTrFBGgmXP9NCz_eo0Co1Zt-2ERBevhXPZNNuVxucfQK-f8S1mxF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98">
        <w:rPr>
          <w:noProof/>
          <w:lang w:val="en-GB" w:eastAsia="zh-CN"/>
        </w:rPr>
        <w:drawing>
          <wp:anchor distT="0" distB="0" distL="114300" distR="114300" simplePos="0" relativeHeight="251814912" behindDoc="0" locked="0" layoutInCell="1" allowOverlap="1" wp14:anchorId="771A18D1" wp14:editId="2DF731BA">
            <wp:simplePos x="0" y="0"/>
            <wp:positionH relativeFrom="margin">
              <wp:posOffset>4160520</wp:posOffset>
            </wp:positionH>
            <wp:positionV relativeFrom="margin">
              <wp:posOffset>5466715</wp:posOffset>
            </wp:positionV>
            <wp:extent cx="1592580" cy="1191895"/>
            <wp:effectExtent l="0" t="0" r="7620" b="8255"/>
            <wp:wrapSquare wrapText="bothSides"/>
            <wp:docPr id="39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azywebsite.com/Pg-Free-Clipart-Graphics/Images_Celebrate_Labor_Day_Weekend_Clipart_Photos/Pine_Mountain_River_Landscape_Clipart-3md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98">
        <w:rPr>
          <w:noProof/>
          <w:lang w:val="en-GB" w:eastAsia="zh-CN"/>
        </w:rPr>
        <w:drawing>
          <wp:anchor distT="0" distB="0" distL="114300" distR="114300" simplePos="0" relativeHeight="251812864" behindDoc="0" locked="0" layoutInCell="1" allowOverlap="1" wp14:anchorId="29DE9F3D" wp14:editId="7EEDC34C">
            <wp:simplePos x="0" y="0"/>
            <wp:positionH relativeFrom="margin">
              <wp:posOffset>4942205</wp:posOffset>
            </wp:positionH>
            <wp:positionV relativeFrom="margin">
              <wp:posOffset>4009390</wp:posOffset>
            </wp:positionV>
            <wp:extent cx="949325" cy="1148715"/>
            <wp:effectExtent l="0" t="0" r="3175" b="0"/>
            <wp:wrapSquare wrapText="bothSides"/>
            <wp:docPr id="37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0.gstatic.com/images?q=tbn:ANd9GcSOnX1WJGYwmvW3CruLLClfJRNPmuudxe5O6ceYCRkNgN7fZtHKc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98">
        <w:rPr>
          <w:noProof/>
          <w:lang w:val="en-GB" w:eastAsia="zh-CN"/>
        </w:rPr>
        <w:drawing>
          <wp:anchor distT="0" distB="0" distL="114300" distR="114300" simplePos="0" relativeHeight="251827200" behindDoc="0" locked="0" layoutInCell="1" allowOverlap="1" wp14:anchorId="44E993C3" wp14:editId="7810C454">
            <wp:simplePos x="0" y="0"/>
            <wp:positionH relativeFrom="margin">
              <wp:posOffset>2865120</wp:posOffset>
            </wp:positionH>
            <wp:positionV relativeFrom="margin">
              <wp:posOffset>2506980</wp:posOffset>
            </wp:positionV>
            <wp:extent cx="1344295" cy="1254125"/>
            <wp:effectExtent l="0" t="0" r="8255" b="3175"/>
            <wp:wrapSquare wrapText="bothSides"/>
            <wp:docPr id="27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urwayit.com/CA382/MC900230894%5b1%5d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98">
        <w:rPr>
          <w:noProof/>
          <w:lang w:val="en-GB" w:eastAsia="zh-CN"/>
        </w:rPr>
        <w:drawing>
          <wp:anchor distT="0" distB="0" distL="114300" distR="114300" simplePos="0" relativeHeight="251829248" behindDoc="0" locked="0" layoutInCell="1" allowOverlap="1" wp14:anchorId="23837016" wp14:editId="2742C311">
            <wp:simplePos x="0" y="0"/>
            <wp:positionH relativeFrom="margin">
              <wp:posOffset>1042035</wp:posOffset>
            </wp:positionH>
            <wp:positionV relativeFrom="margin">
              <wp:posOffset>2506980</wp:posOffset>
            </wp:positionV>
            <wp:extent cx="1254125" cy="1254125"/>
            <wp:effectExtent l="0" t="0" r="3175" b="3175"/>
            <wp:wrapSquare wrapText="bothSides"/>
            <wp:docPr id="3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fishing-clip-art-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6F0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146D7774" wp14:editId="5F5182A2">
                <wp:simplePos x="0" y="0"/>
                <wp:positionH relativeFrom="column">
                  <wp:posOffset>300990</wp:posOffset>
                </wp:positionH>
                <wp:positionV relativeFrom="paragraph">
                  <wp:posOffset>62230</wp:posOffset>
                </wp:positionV>
                <wp:extent cx="6372225" cy="9382125"/>
                <wp:effectExtent l="25400" t="25400" r="53975" b="4127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938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63500" cmpd="thickThin">
                          <a:solidFill>
                            <a:schemeClr val="accent3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1679CD62" w14:textId="483A875A" w:rsidR="000F0125" w:rsidRPr="00E76926" w:rsidRDefault="00E76926" w:rsidP="00E76926">
                            <w:pPr>
                              <w:spacing w:after="0" w:line="240" w:lineRule="auto"/>
                              <w:jc w:val="center"/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76926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野营</w:t>
                            </w:r>
                            <w:r w:rsidR="005D5ED8"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5D5ED8" w:rsidRPr="005D5ED8">
                              <w:rPr>
                                <w:rFonts w:asciiTheme="majorEastAsia" w:eastAsiaTheme="majorEastAsia" w:hAnsiTheme="majorEastAsia" w:cs="Times New Roman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lang w:val="en-GB" w:eastAsia="zh-CN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yěyíng</w:t>
                            </w:r>
                          </w:p>
                          <w:p w14:paraId="5BE817AC" w14:textId="77777777" w:rsidR="00E76926" w:rsidRPr="00E27ED7" w:rsidRDefault="00E76926" w:rsidP="00E76926">
                            <w:pPr>
                              <w:spacing w:after="0" w:line="240" w:lineRule="auto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4339D52D" w14:textId="7E1D44AE" w:rsidR="00946569" w:rsidRPr="00E27ED7" w:rsidRDefault="00E27ED7" w:rsidP="00E27ED7">
                            <w:pPr>
                              <w:spacing w:after="0" w:line="360" w:lineRule="auto"/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E27ED7"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Match the pictures with the words below. Then choose at lea</w:t>
                            </w:r>
                            <w:r>
                              <w:rPr>
                                <w:rFonts w:ascii="Times New Roman" w:eastAsia="Songti SC" w:hAnsi="Times New Roman" w:cs="Times New Roman" w:hint="eastAsia"/>
                                <w:sz w:val="32"/>
                                <w:szCs w:val="32"/>
                                <w:lang w:val="en-US" w:eastAsia="zh-CN"/>
                              </w:rPr>
                              <w:t>s</w:t>
                            </w:r>
                            <w:r w:rsidRPr="00E27ED7"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t 4 words to tell a story about your journey.</w:t>
                            </w:r>
                          </w:p>
                          <w:p w14:paraId="6274F533" w14:textId="77777777" w:rsidR="00EA1897" w:rsidRDefault="00EA1897">
                            <w:pPr>
                              <w:rPr>
                                <w:rFonts w:asciiTheme="minorEastAsia" w:hAnsiTheme="minorEastAsia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1A7FD7E" w14:textId="657D6230" w:rsidR="00E27ED7" w:rsidRPr="007371EB" w:rsidRDefault="00E27ED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</w:pPr>
                            <w:r w:rsidRPr="007371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>A.</w:t>
                            </w:r>
                            <w:r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 xml:space="preserve">        </w:t>
                            </w:r>
                            <w:r w:rsidR="00EA1897"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 xml:space="preserve">                               </w:t>
                            </w:r>
                            <w:r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 xml:space="preserve">B.          </w:t>
                            </w:r>
                            <w:r w:rsidR="00EA1897"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 xml:space="preserve">                              </w:t>
                            </w:r>
                            <w:r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>C.</w:t>
                            </w:r>
                          </w:p>
                          <w:p w14:paraId="54B4B7DE" w14:textId="77777777" w:rsidR="00E27ED7" w:rsidRDefault="00E27ED7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33FEAB79" w14:textId="77777777" w:rsidR="00E27ED7" w:rsidRDefault="00E27ED7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4C05030B" w14:textId="77777777" w:rsidR="00E27ED7" w:rsidRDefault="00E27ED7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37A213B5" w14:textId="77777777" w:rsidR="00E27ED7" w:rsidRDefault="00E27ED7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5FDAD14E" w14:textId="3B67DEB9" w:rsidR="00E27ED7" w:rsidRPr="007371EB" w:rsidRDefault="00EA18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</w:pPr>
                            <w:r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>D.                                        E.                                        F.</w:t>
                            </w:r>
                          </w:p>
                          <w:p w14:paraId="689C9345" w14:textId="77777777" w:rsidR="00E27ED7" w:rsidRDefault="00E27ED7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59CABA85" w14:textId="77777777" w:rsidR="00E27ED7" w:rsidRDefault="00E27ED7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52C6F8A7" w14:textId="77777777" w:rsidR="001C3798" w:rsidRDefault="001C3798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7FE57AD6" w14:textId="4351ED69" w:rsidR="00E27ED7" w:rsidRPr="007371EB" w:rsidRDefault="00EA18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GB" w:eastAsia="zh-CN"/>
                              </w:rPr>
                              <w:t xml:space="preserve">         </w:t>
                            </w:r>
                            <w:r w:rsidR="00E66EB9">
                              <w:rPr>
                                <w:lang w:val="en-GB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GB" w:eastAsia="zh-CN"/>
                              </w:rPr>
                              <w:t xml:space="preserve"> </w:t>
                            </w:r>
                            <w:r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 xml:space="preserve">G.                                                          </w:t>
                            </w:r>
                            <w:r w:rsidR="00E66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 xml:space="preserve"> </w:t>
                            </w:r>
                            <w:r w:rsidRPr="007371EB">
                              <w:rPr>
                                <w:rFonts w:ascii="Times New Roman" w:hAnsi="Times New Roman" w:cs="Times New Roman" w:hint="eastAsia"/>
                                <w:b/>
                                <w:sz w:val="28"/>
                                <w:szCs w:val="28"/>
                                <w:lang w:val="en-GB" w:eastAsia="zh-CN"/>
                              </w:rPr>
                              <w:t>H.</w:t>
                            </w:r>
                          </w:p>
                          <w:p w14:paraId="212C0682" w14:textId="77777777" w:rsidR="00E27ED7" w:rsidRDefault="00E27ED7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0ACEE1B4" w14:textId="77777777" w:rsidR="001C3798" w:rsidRDefault="001C3798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28166D89" w14:textId="77777777" w:rsidR="001C3798" w:rsidRDefault="001C3798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14:paraId="372AE1AF" w14:textId="45F2202B" w:rsidR="00E27ED7" w:rsidRPr="00594D36" w:rsidRDefault="00E27ED7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1.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打包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dǎbāo    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E66EB9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</w:t>
                            </w:r>
                            <w:r w:rsidR="00246DB0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66EB9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66EB9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46DB0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      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2.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野营地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yěyíng dì</w:t>
                            </w:r>
                            <w:r w:rsidR="008B7FA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EA1897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0320DA02" w14:textId="5255E427" w:rsidR="00E27ED7" w:rsidRPr="00594D36" w:rsidRDefault="00E27ED7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3.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帐篷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zhàngpéng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246DB0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66EB9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46DB0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     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8B7FA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4.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睡袋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shuìdài</w:t>
                            </w:r>
                            <w:r w:rsidR="00677792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</w:t>
                            </w:r>
                            <w:r w:rsidR="0065755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A1897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1E5833A1" w14:textId="1E14AD45" w:rsidR="00E27ED7" w:rsidRPr="00594D36" w:rsidRDefault="00E27ED7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5.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指南针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zhǐnánzhēn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46DB0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46DB0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</w:t>
                            </w:r>
                            <w:r w:rsidR="007E18F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)       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6.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森林</w:t>
                            </w:r>
                            <w:r w:rsidR="008B7FA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sēnlín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8B7FA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65755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  <w:r w:rsidR="008B7FA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A1897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0DD8FAFF" w14:textId="39BA0808" w:rsidR="001C3798" w:rsidRPr="001C3798" w:rsidRDefault="00E27ED7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7.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河流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héliú</w:t>
                            </w:r>
                            <w:r w:rsidR="00594D36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</w:t>
                            </w:r>
                            <w:r w:rsidR="00E66EB9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 w:rsidR="002412AA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DE568D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246DB0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     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8.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钓鱼</w:t>
                            </w:r>
                            <w:r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Pr="00594D36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diàoyú</w:t>
                            </w:r>
                            <w:r w:rsidR="0065755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</w:t>
                            </w:r>
                            <w:r w:rsidR="00EA1897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2412AA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8B7FA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A1897" w:rsidRPr="00594D36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21D3AE37" w14:textId="77777777" w:rsidR="001C3798" w:rsidRDefault="001C3798" w:rsidP="001C3798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2E864F02" w14:textId="77777777" w:rsidR="001C3798" w:rsidRDefault="001C3798" w:rsidP="001C3798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23658373" w14:textId="77777777" w:rsidR="001C3798" w:rsidRDefault="001C3798" w:rsidP="001C3798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Contributed by Weiwei Wang, St. George’s School Confucius Classroom, UCL IOE Confucius Institute, UK</w:t>
                            </w:r>
                          </w:p>
                          <w:p w14:paraId="08709312" w14:textId="77777777" w:rsidR="001C3798" w:rsidRDefault="001C3798" w:rsidP="001C3798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Copyright: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All pic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ture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s were taken from the intern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et. I do not claim ownership of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any of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the images posted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</w:t>
                            </w:r>
                          </w:p>
                          <w:p w14:paraId="61C6C72B" w14:textId="77777777" w:rsidR="001C3798" w:rsidRPr="00AC584E" w:rsidRDefault="001C3798" w:rsidP="001C3798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Can</w:t>
                            </w:r>
                            <w:r w:rsidRPr="001C3798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not be published to public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 Only use for personal learning, teaching and communication.</w:t>
                            </w:r>
                          </w:p>
                          <w:p w14:paraId="4F5FA5B9" w14:textId="77777777" w:rsidR="001C3798" w:rsidRPr="001C3798" w:rsidRDefault="001C3798" w:rsidP="00594D36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margin-left:23.7pt;margin-top:4.9pt;width:501.75pt;height:738.75pt;z-index:251661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" fillcolor="#92d050" strokecolor="#76923c [2406]" strokeweight="5pt">
                <v:stroke linestyle="thickThin"/>
                <v:textbox>
                  <w:txbxContent>
                    <w:p w14:paraId="1679CD62" w14:textId="483A875A" w:rsidR="000F0125" w:rsidRPr="00E76926" w:rsidRDefault="00E76926" w:rsidP="00E76926">
                      <w:pPr>
                        <w:spacing w:after="0" w:line="240" w:lineRule="auto"/>
                        <w:jc w:val="center"/>
                        <w:rPr>
                          <w:rFonts w:asciiTheme="majorEastAsia" w:eastAsiaTheme="majorEastAsia" w:hAnsiTheme="majorEastAsia" w:cs="Times New Roman"/>
                          <w:b/>
                          <w:color w:val="4F6228" w:themeColor="accent3" w:themeShade="8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76926">
                        <w:rPr>
                          <w:rFonts w:asciiTheme="majorEastAsia" w:eastAsiaTheme="majorEastAsia" w:hAnsiTheme="majorEastAsia" w:cs="Times New Roman" w:hint="eastAsia"/>
                          <w:b/>
                          <w:color w:val="4F6228" w:themeColor="accent3" w:themeShade="8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野营</w:t>
                      </w:r>
                      <w:r w:rsidR="005D5ED8">
                        <w:rPr>
                          <w:rFonts w:asciiTheme="majorEastAsia" w:eastAsiaTheme="majorEastAsia" w:hAnsiTheme="majorEastAsia" w:cs="Times New Roman"/>
                          <w:b/>
                          <w:color w:val="4F6228" w:themeColor="accent3" w:themeShade="8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5D5ED8" w:rsidRPr="005D5ED8">
                        <w:rPr>
                          <w:rFonts w:asciiTheme="majorEastAsia" w:eastAsiaTheme="majorEastAsia" w:hAnsiTheme="majorEastAsia" w:cs="Times New Roman"/>
                          <w:b/>
                          <w:color w:val="4F6228" w:themeColor="accent3" w:themeShade="80"/>
                          <w:sz w:val="40"/>
                          <w:szCs w:val="40"/>
                          <w:lang w:val="en-GB" w:eastAsia="zh-CN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yěyíng</w:t>
                      </w:r>
                    </w:p>
                    <w:p w14:paraId="5BE817AC" w14:textId="77777777" w:rsidR="00E76926" w:rsidRPr="00E27ED7" w:rsidRDefault="00E76926" w:rsidP="00E76926">
                      <w:pPr>
                        <w:spacing w:after="0" w:line="240" w:lineRule="auto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4339D52D" w14:textId="7E1D44AE" w:rsidR="00946569" w:rsidRPr="00E27ED7" w:rsidRDefault="00E27ED7" w:rsidP="00E27ED7">
                      <w:pPr>
                        <w:spacing w:after="0" w:line="360" w:lineRule="auto"/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</w:pPr>
                      <w:r w:rsidRPr="00E27ED7"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  <w:t>Match the pictures with the words below. Then choose at lea</w:t>
                      </w:r>
                      <w:r>
                        <w:rPr>
                          <w:rFonts w:ascii="Times New Roman" w:eastAsia="Songti SC" w:hAnsi="Times New Roman" w:cs="Times New Roman" w:hint="eastAsia"/>
                          <w:sz w:val="32"/>
                          <w:szCs w:val="32"/>
                          <w:lang w:val="en-US" w:eastAsia="zh-CN"/>
                        </w:rPr>
                        <w:t>s</w:t>
                      </w:r>
                      <w:r w:rsidRPr="00E27ED7"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  <w:t>t 4 words to tell a story about your journey.</w:t>
                      </w:r>
                    </w:p>
                    <w:p w14:paraId="6274F533" w14:textId="77777777" w:rsidR="00EA1897" w:rsidRDefault="00EA1897">
                      <w:pPr>
                        <w:rPr>
                          <w:rFonts w:asciiTheme="minorEastAsia" w:hAnsiTheme="minorEastAsia" w:cs="Times New Roman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1A7FD7E" w14:textId="657D6230" w:rsidR="00E27ED7" w:rsidRPr="007371EB" w:rsidRDefault="00E27ED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GB" w:eastAsia="zh-CN"/>
                        </w:rPr>
                      </w:pPr>
                      <w:r w:rsidRPr="007371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GB" w:eastAsia="zh-CN"/>
                        </w:rPr>
                        <w:t>A.</w:t>
                      </w:r>
                      <w:r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 xml:space="preserve">        </w:t>
                      </w:r>
                      <w:r w:rsidR="00EA1897"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 xml:space="preserve">                               </w:t>
                      </w:r>
                      <w:r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 xml:space="preserve">B.          </w:t>
                      </w:r>
                      <w:r w:rsidR="00EA1897"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 xml:space="preserve">                              </w:t>
                      </w:r>
                      <w:r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>C.</w:t>
                      </w:r>
                    </w:p>
                    <w:p w14:paraId="54B4B7DE" w14:textId="77777777" w:rsidR="00E27ED7" w:rsidRDefault="00E27ED7">
                      <w:pPr>
                        <w:rPr>
                          <w:lang w:val="en-GB" w:eastAsia="zh-CN"/>
                        </w:rPr>
                      </w:pPr>
                    </w:p>
                    <w:p w14:paraId="33FEAB79" w14:textId="77777777" w:rsidR="00E27ED7" w:rsidRDefault="00E27ED7">
                      <w:pPr>
                        <w:rPr>
                          <w:lang w:val="en-GB" w:eastAsia="zh-CN"/>
                        </w:rPr>
                      </w:pPr>
                    </w:p>
                    <w:p w14:paraId="4C05030B" w14:textId="77777777" w:rsidR="00E27ED7" w:rsidRDefault="00E27ED7">
                      <w:pPr>
                        <w:rPr>
                          <w:lang w:val="en-GB" w:eastAsia="zh-CN"/>
                        </w:rPr>
                      </w:pPr>
                    </w:p>
                    <w:p w14:paraId="37A213B5" w14:textId="77777777" w:rsidR="00E27ED7" w:rsidRDefault="00E27ED7">
                      <w:pPr>
                        <w:rPr>
                          <w:lang w:val="en-GB" w:eastAsia="zh-CN"/>
                        </w:rPr>
                      </w:pPr>
                    </w:p>
                    <w:p w14:paraId="5FDAD14E" w14:textId="3B67DEB9" w:rsidR="00E27ED7" w:rsidRPr="007371EB" w:rsidRDefault="00EA189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GB" w:eastAsia="zh-CN"/>
                        </w:rPr>
                      </w:pPr>
                      <w:r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>D.                                        E.                                        F.</w:t>
                      </w:r>
                    </w:p>
                    <w:p w14:paraId="689C9345" w14:textId="77777777" w:rsidR="00E27ED7" w:rsidRDefault="00E27ED7">
                      <w:pPr>
                        <w:rPr>
                          <w:lang w:val="en-GB" w:eastAsia="zh-CN"/>
                        </w:rPr>
                      </w:pPr>
                    </w:p>
                    <w:p w14:paraId="59CABA85" w14:textId="77777777" w:rsidR="00E27ED7" w:rsidRDefault="00E27ED7">
                      <w:pPr>
                        <w:rPr>
                          <w:lang w:val="en-GB" w:eastAsia="zh-CN"/>
                        </w:rPr>
                      </w:pPr>
                    </w:p>
                    <w:p w14:paraId="52C6F8A7" w14:textId="77777777" w:rsidR="001C3798" w:rsidRDefault="001C3798">
                      <w:pPr>
                        <w:rPr>
                          <w:lang w:val="en-GB" w:eastAsia="zh-CN"/>
                        </w:rPr>
                      </w:pPr>
                    </w:p>
                    <w:p w14:paraId="7FE57AD6" w14:textId="4351ED69" w:rsidR="00E27ED7" w:rsidRPr="007371EB" w:rsidRDefault="00EA189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GB" w:eastAsia="zh-CN"/>
                        </w:rPr>
                      </w:pPr>
                      <w:r>
                        <w:rPr>
                          <w:rFonts w:hint="eastAsia"/>
                          <w:lang w:val="en-GB" w:eastAsia="zh-CN"/>
                        </w:rPr>
                        <w:t xml:space="preserve">         </w:t>
                      </w:r>
                      <w:r w:rsidR="00E66EB9">
                        <w:rPr>
                          <w:lang w:val="en-GB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GB" w:eastAsia="zh-CN"/>
                        </w:rPr>
                        <w:t xml:space="preserve"> </w:t>
                      </w:r>
                      <w:r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 xml:space="preserve">G.                                                          </w:t>
                      </w:r>
                      <w:r w:rsidR="00E66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GB" w:eastAsia="zh-CN"/>
                        </w:rPr>
                        <w:t xml:space="preserve"> </w:t>
                      </w:r>
                      <w:r w:rsidRPr="007371EB">
                        <w:rPr>
                          <w:rFonts w:ascii="Times New Roman" w:hAnsi="Times New Roman" w:cs="Times New Roman" w:hint="eastAsia"/>
                          <w:b/>
                          <w:sz w:val="28"/>
                          <w:szCs w:val="28"/>
                          <w:lang w:val="en-GB" w:eastAsia="zh-CN"/>
                        </w:rPr>
                        <w:t>H.</w:t>
                      </w:r>
                    </w:p>
                    <w:p w14:paraId="212C0682" w14:textId="77777777" w:rsidR="00E27ED7" w:rsidRDefault="00E27ED7">
                      <w:pPr>
                        <w:rPr>
                          <w:lang w:val="en-GB" w:eastAsia="zh-CN"/>
                        </w:rPr>
                      </w:pPr>
                    </w:p>
                    <w:p w14:paraId="0ACEE1B4" w14:textId="77777777" w:rsidR="001C3798" w:rsidRDefault="001C3798">
                      <w:pPr>
                        <w:rPr>
                          <w:lang w:val="en-GB" w:eastAsia="zh-CN"/>
                        </w:rPr>
                      </w:pPr>
                    </w:p>
                    <w:p w14:paraId="28166D89" w14:textId="77777777" w:rsidR="001C3798" w:rsidRDefault="001C3798">
                      <w:pPr>
                        <w:rPr>
                          <w:lang w:val="en-GB" w:eastAsia="zh-CN"/>
                        </w:rPr>
                      </w:pPr>
                    </w:p>
                    <w:p w14:paraId="372AE1AF" w14:textId="45F2202B" w:rsidR="00E27ED7" w:rsidRPr="00594D36" w:rsidRDefault="00E27ED7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1.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打包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dǎbāo    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E66EB9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</w:t>
                      </w:r>
                      <w:r w:rsidR="00246DB0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66EB9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66EB9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46DB0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      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2.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野营地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yěyíng dì</w:t>
                      </w:r>
                      <w:r w:rsidR="008B7FA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EA1897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0320DA02" w14:textId="5255E427" w:rsidR="00E27ED7" w:rsidRPr="00594D36" w:rsidRDefault="00E27ED7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3.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帐篷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zhàngpéng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246DB0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66EB9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46DB0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     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8B7FA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4.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睡袋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shuìdài</w:t>
                      </w:r>
                      <w:r w:rsidR="00677792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</w:t>
                      </w:r>
                      <w:r w:rsidR="0065755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A1897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1E5833A1" w14:textId="1E14AD45" w:rsidR="00E27ED7" w:rsidRPr="00594D36" w:rsidRDefault="00E27ED7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5.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指南针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zhǐnánzhēn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46DB0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46DB0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</w:t>
                      </w:r>
                      <w:r w:rsidR="007E18F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)       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6.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森林</w:t>
                      </w:r>
                      <w:r w:rsidR="008B7FA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sēnlín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8B7FA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65755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</w:t>
                      </w:r>
                      <w:r w:rsidR="008B7FA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A1897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0DD8FAFF" w14:textId="39BA0808" w:rsidR="001C3798" w:rsidRPr="001C3798" w:rsidRDefault="00E27ED7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7.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河流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héliú</w:t>
                      </w:r>
                      <w:r w:rsidR="00594D36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    </w:t>
                      </w:r>
                      <w:r w:rsidR="00E66EB9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 w:rsidR="002412AA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DE568D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bookmarkStart w:id="1" w:name="_GoBack"/>
                      <w:bookmarkEnd w:id="1"/>
                      <w:r w:rsidR="00246DB0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     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8.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钓鱼</w:t>
                      </w:r>
                      <w:r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Pr="00594D36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diàoyú</w:t>
                      </w:r>
                      <w:r w:rsidR="0065755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</w:t>
                      </w:r>
                      <w:r w:rsidR="00EA1897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2412AA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8B7FA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A1897" w:rsidRPr="00594D36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21D3AE37" w14:textId="77777777" w:rsidR="001C3798" w:rsidRDefault="001C3798" w:rsidP="001C3798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2E864F02" w14:textId="77777777" w:rsidR="001C3798" w:rsidRDefault="001C3798" w:rsidP="001C3798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23658373" w14:textId="77777777" w:rsidR="001C3798" w:rsidRDefault="001C3798" w:rsidP="001C3798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Contributed by Weiwei Wang, St. George’s School Confucius Classroom, UCL IOE Confucius Institute, UK</w:t>
                      </w:r>
                    </w:p>
                    <w:p w14:paraId="08709312" w14:textId="77777777" w:rsidR="001C3798" w:rsidRDefault="001C3798" w:rsidP="001C3798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Copyright: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All pic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ture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s were taken from the intern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et. I do not claim ownership of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any of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the images posted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</w:t>
                      </w:r>
                    </w:p>
                    <w:p w14:paraId="61C6C72B" w14:textId="77777777" w:rsidR="001C3798" w:rsidRPr="00AC584E" w:rsidRDefault="001C3798" w:rsidP="001C3798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Can</w:t>
                      </w:r>
                      <w:r w:rsidRPr="001C3798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not be published to public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 Only use for personal learning, teaching and communication.</w:t>
                      </w:r>
                    </w:p>
                    <w:p w14:paraId="4F5FA5B9" w14:textId="77777777" w:rsidR="001C3798" w:rsidRPr="001C3798" w:rsidRDefault="001C3798" w:rsidP="00594D36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7AFF">
        <w:rPr>
          <w:b/>
          <w:sz w:val="28"/>
          <w:szCs w:val="28"/>
        </w:rPr>
        <w:br w:type="page"/>
      </w:r>
    </w:p>
    <w:p w14:paraId="21D2EBF5" w14:textId="7F0C32A3" w:rsidR="009F7AFF" w:rsidRDefault="00DC60BA" w:rsidP="00A763FA">
      <w:pPr>
        <w:rPr>
          <w:b/>
          <w:sz w:val="28"/>
          <w:szCs w:val="28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11FF8E5B" wp14:editId="1404F395">
            <wp:extent cx="1042035" cy="405716"/>
            <wp:effectExtent l="0" t="0" r="0" b="127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P Croppe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18" cy="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E0A2" w14:textId="0461089C" w:rsidR="009F7AFF" w:rsidRDefault="00DC60BA">
      <w:pPr>
        <w:rPr>
          <w:b/>
          <w:sz w:val="28"/>
          <w:szCs w:val="28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2334" behindDoc="0" locked="0" layoutInCell="1" allowOverlap="1" wp14:anchorId="444AAD26" wp14:editId="43B62CB2">
                <wp:simplePos x="0" y="0"/>
                <wp:positionH relativeFrom="column">
                  <wp:posOffset>245684</wp:posOffset>
                </wp:positionH>
                <wp:positionV relativeFrom="paragraph">
                  <wp:posOffset>168276</wp:posOffset>
                </wp:positionV>
                <wp:extent cx="6477000" cy="9146540"/>
                <wp:effectExtent l="25400" t="25400" r="50800" b="4826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914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1B0D78A4" w14:textId="1E0D6AD1" w:rsidR="000F0125" w:rsidRPr="00E76926" w:rsidRDefault="000F0125" w:rsidP="000F01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76926">
                              <w:rPr>
                                <w:rFonts w:asciiTheme="majorEastAsia" w:eastAsiaTheme="majorEastAsia" w:hAnsiTheme="major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海滩</w:t>
                            </w:r>
                            <w:r w:rsidRPr="00E769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度假</w:t>
                            </w:r>
                            <w:r w:rsidR="005D5ED8">
                              <w:rPr>
                                <w:rFonts w:asciiTheme="majorEastAsia" w:eastAsiaTheme="majorEastAsia" w:hAnsiTheme="major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5D5ED8" w:rsidRPr="005D5E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hǎitā</w:t>
                            </w:r>
                            <w:r w:rsidR="005D5E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="005D5ED8">
                              <w:rPr>
                                <w:rFonts w:asciiTheme="majorEastAsia" w:eastAsiaTheme="majorEastAsia" w:hAnsiTheme="major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5D5ED8" w:rsidRPr="005D5E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dùjià</w:t>
                            </w:r>
                          </w:p>
                          <w:p w14:paraId="6ED9F155" w14:textId="77777777" w:rsidR="000F0125" w:rsidRPr="00EC175B" w:rsidRDefault="000F0125" w:rsidP="000F01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hAnsiTheme="minorEastAsia"/>
                                <w:color w:val="FFFF0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13F994A6" w14:textId="77777777" w:rsidR="002C381E" w:rsidRPr="00A4330B" w:rsidRDefault="002C381E" w:rsidP="002C381E">
                            <w:pPr>
                              <w:spacing w:after="0" w:line="360" w:lineRule="auto"/>
                              <w:rPr>
                                <w:rFonts w:ascii="Times New Roman" w:eastAsia="Songti SC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A4330B">
                              <w:rPr>
                                <w:rFonts w:ascii="Times New Roman" w:eastAsia="Songti SC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</w:rPr>
                              <w:t>Match the pictures with the words below. Then choose at lea</w:t>
                            </w:r>
                            <w:r w:rsidRPr="00A4330B">
                              <w:rPr>
                                <w:rFonts w:ascii="Times New Roman" w:eastAsia="Songti SC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</w:rPr>
                              <w:t>s</w:t>
                            </w:r>
                            <w:r w:rsidRPr="00A4330B">
                              <w:rPr>
                                <w:rFonts w:ascii="Times New Roman" w:eastAsia="Songti SC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</w:rPr>
                              <w:t>t 4 words to tell a story about your journey.</w:t>
                            </w:r>
                          </w:p>
                          <w:p w14:paraId="7D103C90" w14:textId="77777777" w:rsidR="003B6978" w:rsidRPr="007371EB" w:rsidRDefault="003B6978" w:rsidP="000F0125">
                            <w:pPr>
                              <w:spacing w:after="0"/>
                              <w:rPr>
                                <w:rFonts w:asciiTheme="minorEastAsia" w:hAnsiTheme="minorEastAsia" w:cstheme="minorHAnsi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2F06263" w14:textId="09C77ACD" w:rsidR="003B6978" w:rsidRPr="007371EB" w:rsidRDefault="002C381E" w:rsidP="000F0125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A.                                                </w:t>
                            </w:r>
                            <w:r w:rsid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B.                                        </w:t>
                            </w:r>
                            <w:r w:rsid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C.</w:t>
                            </w:r>
                          </w:p>
                          <w:p w14:paraId="0AFB5665" w14:textId="77777777" w:rsidR="003B6978" w:rsidRPr="007371EB" w:rsidRDefault="003B6978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672E1FDB" w14:textId="77777777" w:rsidR="003B6978" w:rsidRDefault="003B6978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4FB570A7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7EAF8603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5DF0817E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6F88F31E" w14:textId="77777777" w:rsidR="003B6978" w:rsidRPr="007371EB" w:rsidRDefault="003B6978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73E3A893" w14:textId="62118166" w:rsidR="003B6978" w:rsidRPr="007371EB" w:rsidRDefault="002C381E" w:rsidP="000F0125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D.                                                 </w:t>
                            </w:r>
                            <w:r w:rsid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E.     </w:t>
                            </w:r>
                            <w:r w:rsidR="002E1793"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</w:t>
                            </w:r>
                            <w:r w:rsid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</w:t>
                            </w: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 w:rsid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F.</w:t>
                            </w:r>
                          </w:p>
                          <w:p w14:paraId="7FC71825" w14:textId="77777777" w:rsidR="003B6978" w:rsidRPr="007371EB" w:rsidRDefault="003B6978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13F63051" w14:textId="52F3F6BF" w:rsidR="003B6978" w:rsidRPr="007371EB" w:rsidRDefault="003B6978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66A8440D" w14:textId="77777777" w:rsidR="003B6978" w:rsidRPr="007371EB" w:rsidRDefault="003B6978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2C8C87E0" w14:textId="77777777" w:rsidR="002E1793" w:rsidRDefault="002E1793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549E17B8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4C2111E8" w14:textId="77777777" w:rsidR="007371EB" w:rsidRP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6047A281" w14:textId="69D6A3BC" w:rsidR="003B6978" w:rsidRPr="007371EB" w:rsidRDefault="002C381E" w:rsidP="000F0125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 w:rsidRPr="007371EB"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  <w:t xml:space="preserve">        </w:t>
                            </w:r>
                            <w:r w:rsidR="007371EB"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  <w:t xml:space="preserve">        </w:t>
                            </w: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G.                                                  </w:t>
                            </w:r>
                            <w:r w:rsid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 w:rsidRPr="007371E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H.</w:t>
                            </w:r>
                          </w:p>
                          <w:p w14:paraId="37320B67" w14:textId="5E5C9E2D" w:rsidR="003B6978" w:rsidRPr="007371EB" w:rsidRDefault="003B6978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1591ADDA" w14:textId="77777777" w:rsidR="002C381E" w:rsidRDefault="002C381E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05FDF953" w14:textId="77777777" w:rsidR="00E66EB9" w:rsidRDefault="00E66EB9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7B52A9EF" w14:textId="77777777" w:rsidR="00E66EB9" w:rsidRDefault="00E66EB9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2D4E2C4A" w14:textId="77777777" w:rsidR="00E66EB9" w:rsidRDefault="00E66EB9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189A3D75" w14:textId="77777777" w:rsidR="00E66EB9" w:rsidRDefault="00E66EB9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019C1C46" w14:textId="77777777" w:rsidR="00E66EB9" w:rsidRPr="007371EB" w:rsidRDefault="00E66EB9" w:rsidP="00DA60C9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26ACC684" w14:textId="74B1AAD6" w:rsidR="0068377A" w:rsidRPr="002E1793" w:rsidRDefault="0068377A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日光浴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rìguāngyù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DC60BA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2. 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游泳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yóuyǒng</w:t>
                            </w:r>
                            <w:r w:rsidR="0065755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0520F257" w14:textId="1D47A476" w:rsidR="000F0125" w:rsidRPr="002E1793" w:rsidRDefault="0068377A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沙滩城堡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shātān chéngbǎo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4.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沙滩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shātān </w:t>
                            </w:r>
                            <w:r w:rsidR="0065755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DC60BA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65755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5BFDB817" w14:textId="0B40D152" w:rsidR="000F0125" w:rsidRPr="002E1793" w:rsidRDefault="0068377A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5. </w:t>
                            </w:r>
                            <w:r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游泳衣</w:t>
                            </w: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yóuyǒngyī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(    )  </w:t>
                            </w:r>
                            <w:r w:rsidR="00DA60C9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6. </w:t>
                            </w:r>
                            <w:r w:rsidR="000F0125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毛巾</w:t>
                            </w:r>
                            <w:r w:rsidR="000F0125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0F0125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máojīn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DC60BA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DA60C9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26A9C3CA" w14:textId="5EF3C735" w:rsidR="00E66EB9" w:rsidRPr="00E66EB9" w:rsidRDefault="0068377A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7. 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冰激凌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bīngjīlíng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   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(    )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8.</w:t>
                            </w:r>
                            <w:r w:rsidR="000F0125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人</w:t>
                            </w:r>
                            <w:r w:rsidR="000F0125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字拖</w:t>
                            </w:r>
                            <w:r w:rsidR="000F0125" w:rsidRP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0F0125" w:rsidRP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rénzìtuō</w:t>
                            </w:r>
                            <w:r w:rsidR="002E179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2E1793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4945411F" w14:textId="77777777" w:rsidR="00E66EB9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00E022D9" w14:textId="77777777" w:rsidR="00E66EB9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6146BCDA" w14:textId="77777777" w:rsidR="00E66EB9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Contributed by Weiwei Wang, St. George’s School Confucius Classroom, UCL IOE Confucius Institute, UK</w:t>
                            </w:r>
                          </w:p>
                          <w:p w14:paraId="71C7E6E9" w14:textId="77777777" w:rsidR="00E66EB9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Copyright: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All pic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ture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s were taken from the intern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et. I do not claim ownership of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any of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the images posted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</w:t>
                            </w:r>
                          </w:p>
                          <w:p w14:paraId="47A40BB1" w14:textId="1483A730" w:rsidR="00E66EB9" w:rsidRPr="00E66EB9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Can</w:t>
                            </w:r>
                            <w:r w:rsidRPr="001C3798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not be published to public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 Only use for personal learning, teaching and communication.</w:t>
                            </w:r>
                          </w:p>
                          <w:p w14:paraId="2626ADCC" w14:textId="77777777" w:rsidR="00580CE9" w:rsidRDefault="00580C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8" style="position:absolute;margin-left:19.35pt;margin-top:13.25pt;width:510pt;height:720.2pt;z-index:251662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" fillcolor="#92cddc [1944]" strokecolor="#31849b [2408]" strokeweight="5pt">
                <v:stroke linestyle="thickThin"/>
                <v:textbox>
                  <w:txbxContent>
                    <w:p w14:paraId="1B0D78A4" w14:textId="1E0D6AD1" w:rsidR="000F0125" w:rsidRPr="00E76926" w:rsidRDefault="000F0125" w:rsidP="000F01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76926">
                        <w:rPr>
                          <w:rFonts w:asciiTheme="majorEastAsia" w:eastAsiaTheme="majorEastAsia" w:hAnsiTheme="major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海滩</w:t>
                      </w:r>
                      <w:r w:rsidRPr="00E76926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度假</w:t>
                      </w:r>
                      <w:r w:rsidR="005D5ED8">
                        <w:rPr>
                          <w:rFonts w:asciiTheme="majorEastAsia" w:eastAsiaTheme="majorEastAsia" w:hAnsiTheme="major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5D5ED8" w:rsidRPr="005D5ED8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hǎitā</w:t>
                      </w:r>
                      <w:r w:rsidR="005D5ED8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="005D5ED8">
                        <w:rPr>
                          <w:rFonts w:asciiTheme="majorEastAsia" w:eastAsiaTheme="majorEastAsia" w:hAnsiTheme="major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5D5ED8" w:rsidRPr="005D5ED8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dùjià</w:t>
                      </w:r>
                    </w:p>
                    <w:p w14:paraId="6ED9F155" w14:textId="77777777" w:rsidR="000F0125" w:rsidRPr="00EC175B" w:rsidRDefault="000F0125" w:rsidP="000F01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EastAsia" w:hAnsiTheme="minorEastAsia"/>
                          <w:color w:val="FFFF0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14:paraId="13F994A6" w14:textId="77777777" w:rsidR="002C381E" w:rsidRPr="00A4330B" w:rsidRDefault="002C381E" w:rsidP="002C381E">
                      <w:pPr>
                        <w:spacing w:after="0" w:line="360" w:lineRule="auto"/>
                        <w:rPr>
                          <w:rFonts w:ascii="Times New Roman" w:eastAsia="Songti SC" w:hAnsi="Times New Roman" w:cs="Times New Roman"/>
                          <w:color w:val="000000" w:themeColor="text1"/>
                          <w:sz w:val="32"/>
                          <w:szCs w:val="32"/>
                          <w:lang w:val="en-US" w:eastAsia="zh-CN"/>
                        </w:rPr>
                      </w:pPr>
                      <w:r w:rsidRPr="00A4330B">
                        <w:rPr>
                          <w:rFonts w:ascii="Times New Roman" w:eastAsia="Songti SC" w:hAnsi="Times New Roman" w:cs="Times New Roman"/>
                          <w:color w:val="000000" w:themeColor="text1"/>
                          <w:sz w:val="32"/>
                          <w:szCs w:val="32"/>
                          <w:lang w:val="en-US" w:eastAsia="zh-CN"/>
                        </w:rPr>
                        <w:t>Match the pictures with the words below. Then choose at lea</w:t>
                      </w:r>
                      <w:r w:rsidRPr="00A4330B">
                        <w:rPr>
                          <w:rFonts w:ascii="Times New Roman" w:eastAsia="Songti SC" w:hAnsi="Times New Roman" w:cs="Times New Roman" w:hint="eastAsia"/>
                          <w:color w:val="000000" w:themeColor="text1"/>
                          <w:sz w:val="32"/>
                          <w:szCs w:val="32"/>
                          <w:lang w:val="en-US" w:eastAsia="zh-CN"/>
                        </w:rPr>
                        <w:t>s</w:t>
                      </w:r>
                      <w:r w:rsidRPr="00A4330B">
                        <w:rPr>
                          <w:rFonts w:ascii="Times New Roman" w:eastAsia="Songti SC" w:hAnsi="Times New Roman" w:cs="Times New Roman"/>
                          <w:color w:val="000000" w:themeColor="text1"/>
                          <w:sz w:val="32"/>
                          <w:szCs w:val="32"/>
                          <w:lang w:val="en-US" w:eastAsia="zh-CN"/>
                        </w:rPr>
                        <w:t>t 4 words to tell a story about your journey.</w:t>
                      </w:r>
                    </w:p>
                    <w:p w14:paraId="7D103C90" w14:textId="77777777" w:rsidR="003B6978" w:rsidRPr="007371EB" w:rsidRDefault="003B6978" w:rsidP="000F0125">
                      <w:pPr>
                        <w:spacing w:after="0"/>
                        <w:rPr>
                          <w:rFonts w:asciiTheme="minorEastAsia" w:hAnsiTheme="minorEastAsia" w:cstheme="minorHAnsi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2F06263" w14:textId="09C77ACD" w:rsidR="003B6978" w:rsidRPr="007371EB" w:rsidRDefault="002C381E" w:rsidP="000F0125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A.                                                </w:t>
                      </w:r>
                      <w:r w:rsid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B.                                        </w:t>
                      </w:r>
                      <w:r w:rsid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C.</w:t>
                      </w:r>
                    </w:p>
                    <w:p w14:paraId="0AFB5665" w14:textId="77777777" w:rsidR="003B6978" w:rsidRPr="007371EB" w:rsidRDefault="003B6978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672E1FDB" w14:textId="77777777" w:rsidR="003B6978" w:rsidRDefault="003B6978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4FB570A7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7EAF8603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5DF0817E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6F88F31E" w14:textId="77777777" w:rsidR="003B6978" w:rsidRPr="007371EB" w:rsidRDefault="003B6978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73E3A893" w14:textId="62118166" w:rsidR="003B6978" w:rsidRPr="007371EB" w:rsidRDefault="002C381E" w:rsidP="000F0125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D.                                                 </w:t>
                      </w:r>
                      <w:r w:rsid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E.     </w:t>
                      </w:r>
                      <w:r w:rsidR="002E1793"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                     </w:t>
                      </w:r>
                      <w:r w:rsid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</w:t>
                      </w: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 w:rsid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>F.</w:t>
                      </w:r>
                    </w:p>
                    <w:p w14:paraId="7FC71825" w14:textId="77777777" w:rsidR="003B6978" w:rsidRPr="007371EB" w:rsidRDefault="003B6978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13F63051" w14:textId="52F3F6BF" w:rsidR="003B6978" w:rsidRPr="007371EB" w:rsidRDefault="003B6978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66A8440D" w14:textId="77777777" w:rsidR="003B6978" w:rsidRPr="007371EB" w:rsidRDefault="003B6978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2C8C87E0" w14:textId="77777777" w:rsidR="002E1793" w:rsidRDefault="002E1793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549E17B8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4C2111E8" w14:textId="77777777" w:rsidR="007371EB" w:rsidRP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6047A281" w14:textId="69D6A3BC" w:rsidR="003B6978" w:rsidRPr="007371EB" w:rsidRDefault="002C381E" w:rsidP="000F0125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 w:rsidRPr="007371EB">
                        <w:rPr>
                          <w:rFonts w:eastAsia="Songti SC" w:cstheme="minorHAnsi"/>
                          <w:b/>
                          <w:lang w:val="en-US" w:eastAsia="zh-CN"/>
                        </w:rPr>
                        <w:t xml:space="preserve">        </w:t>
                      </w:r>
                      <w:r w:rsidR="007371EB">
                        <w:rPr>
                          <w:rFonts w:eastAsia="Songti SC" w:cstheme="minorHAnsi"/>
                          <w:b/>
                          <w:lang w:val="en-US" w:eastAsia="zh-CN"/>
                        </w:rPr>
                        <w:t xml:space="preserve">        </w:t>
                      </w: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G.                                                  </w:t>
                      </w:r>
                      <w:r w:rsid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 w:rsidRPr="007371E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H.</w:t>
                      </w:r>
                    </w:p>
                    <w:p w14:paraId="37320B67" w14:textId="5E5C9E2D" w:rsidR="003B6978" w:rsidRPr="007371EB" w:rsidRDefault="003B6978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1591ADDA" w14:textId="77777777" w:rsidR="002C381E" w:rsidRDefault="002C381E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05FDF953" w14:textId="77777777" w:rsidR="00E66EB9" w:rsidRDefault="00E66EB9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7B52A9EF" w14:textId="77777777" w:rsidR="00E66EB9" w:rsidRDefault="00E66EB9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2D4E2C4A" w14:textId="77777777" w:rsidR="00E66EB9" w:rsidRDefault="00E66EB9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189A3D75" w14:textId="77777777" w:rsidR="00E66EB9" w:rsidRDefault="00E66EB9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019C1C46" w14:textId="77777777" w:rsidR="00E66EB9" w:rsidRPr="007371EB" w:rsidRDefault="00E66EB9" w:rsidP="00DA60C9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26ACC684" w14:textId="74B1AAD6" w:rsidR="0068377A" w:rsidRPr="002E1793" w:rsidRDefault="0068377A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1.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日光浴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rìguāngyù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       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DC60BA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2. 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游泳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yóuyǒng</w:t>
                      </w:r>
                      <w:r w:rsidR="0065755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0520F257" w14:textId="1D47A476" w:rsidR="000F0125" w:rsidRPr="002E1793" w:rsidRDefault="0068377A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3.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沙滩城堡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shātān chéngbǎo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4.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沙滩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shātān </w:t>
                      </w:r>
                      <w:r w:rsidR="0065755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DC60BA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65755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5BFDB817" w14:textId="0B40D152" w:rsidR="000F0125" w:rsidRPr="002E1793" w:rsidRDefault="0068377A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5. </w:t>
                      </w:r>
                      <w:r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游泳衣</w:t>
                      </w: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yóuyǒngyī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        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(    )  </w:t>
                      </w:r>
                      <w:r w:rsidR="00DA60C9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6. </w:t>
                      </w:r>
                      <w:r w:rsidR="000F0125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毛巾</w:t>
                      </w:r>
                      <w:r w:rsidR="000F0125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0F0125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máojīn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DC60BA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DA60C9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26A9C3CA" w14:textId="5EF3C735" w:rsidR="00E66EB9" w:rsidRPr="00E66EB9" w:rsidRDefault="0068377A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7. 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冰激凌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bīngjīlíng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       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(    )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8.</w:t>
                      </w:r>
                      <w:r w:rsidR="000F0125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人</w:t>
                      </w:r>
                      <w:r w:rsidR="000F0125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字拖</w:t>
                      </w:r>
                      <w:r w:rsidR="000F0125" w:rsidRP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0F0125" w:rsidRP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rénzìtuō</w:t>
                      </w:r>
                      <w:r w:rsidR="002E179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2E1793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4945411F" w14:textId="77777777" w:rsidR="00E66EB9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00E022D9" w14:textId="77777777" w:rsidR="00E66EB9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6146BCDA" w14:textId="77777777" w:rsidR="00E66EB9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Contributed by Weiwei Wang, St. George’s School Confucius Classroom, UCL IOE Confucius Institute, UK</w:t>
                      </w:r>
                    </w:p>
                    <w:p w14:paraId="71C7E6E9" w14:textId="77777777" w:rsidR="00E66EB9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Copyright: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All pic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ture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s were taken from the intern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et. I do not claim ownership of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any of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the images posted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</w:t>
                      </w:r>
                    </w:p>
                    <w:p w14:paraId="47A40BB1" w14:textId="1483A730" w:rsidR="00E66EB9" w:rsidRPr="00E66EB9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Can</w:t>
                      </w:r>
                      <w:r w:rsidRPr="001C3798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not be published to public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 Only use for personal learning, teaching and communication.</w:t>
                      </w:r>
                    </w:p>
                    <w:p w14:paraId="2626ADCC" w14:textId="77777777" w:rsidR="00580CE9" w:rsidRDefault="00580CE9"/>
                  </w:txbxContent>
                </v:textbox>
              </v:roundrect>
            </w:pict>
          </mc:Fallback>
        </mc:AlternateContent>
      </w:r>
      <w:r w:rsidR="006E6204">
        <w:rPr>
          <w:noProof/>
          <w:lang w:val="en-GB" w:eastAsia="zh-CN"/>
        </w:rPr>
        <w:drawing>
          <wp:anchor distT="0" distB="0" distL="114300" distR="114300" simplePos="0" relativeHeight="251781120" behindDoc="0" locked="0" layoutInCell="1" allowOverlap="1" wp14:anchorId="58A7A7C0" wp14:editId="744FC413">
            <wp:simplePos x="0" y="0"/>
            <wp:positionH relativeFrom="margin">
              <wp:posOffset>5490845</wp:posOffset>
            </wp:positionH>
            <wp:positionV relativeFrom="margin">
              <wp:posOffset>3818255</wp:posOffset>
            </wp:positionV>
            <wp:extent cx="914400" cy="1233805"/>
            <wp:effectExtent l="0" t="0" r="0" b="4445"/>
            <wp:wrapSquare wrapText="bothSides"/>
            <wp:docPr id="1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101.com/files/883/F1BDC449C3539D42DE33B2B38F892D08/Swimsuit_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204">
        <w:rPr>
          <w:noProof/>
          <w:lang w:val="en-GB" w:eastAsia="zh-CN"/>
        </w:rPr>
        <w:drawing>
          <wp:anchor distT="0" distB="0" distL="114300" distR="114300" simplePos="0" relativeHeight="251782144" behindDoc="0" locked="0" layoutInCell="1" allowOverlap="1" wp14:anchorId="644E328C" wp14:editId="7A6DC34A">
            <wp:simplePos x="0" y="0"/>
            <wp:positionH relativeFrom="margin">
              <wp:posOffset>1849120</wp:posOffset>
            </wp:positionH>
            <wp:positionV relativeFrom="margin">
              <wp:posOffset>5621655</wp:posOffset>
            </wp:positionV>
            <wp:extent cx="1484630" cy="1260475"/>
            <wp:effectExtent l="0" t="0" r="1270" b="0"/>
            <wp:wrapSquare wrapText="bothSides"/>
            <wp:docPr id="63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2.gstatic.com/images?q=tbn:ANd9GcSijDbnPa9Fr6VhpScEKcA8w0YWw4pOo8jDA3rFC0K7Bj2KHGT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204">
        <w:rPr>
          <w:noProof/>
          <w:lang w:val="en-GB" w:eastAsia="zh-CN"/>
        </w:rPr>
        <w:drawing>
          <wp:anchor distT="0" distB="0" distL="114300" distR="114300" simplePos="0" relativeHeight="251836416" behindDoc="0" locked="0" layoutInCell="1" allowOverlap="1" wp14:anchorId="3AD7FE5E" wp14:editId="5E0B8157">
            <wp:simplePos x="0" y="0"/>
            <wp:positionH relativeFrom="margin">
              <wp:posOffset>2195830</wp:posOffset>
            </wp:positionH>
            <wp:positionV relativeFrom="margin">
              <wp:posOffset>5507355</wp:posOffset>
            </wp:positionV>
            <wp:extent cx="902335" cy="1146175"/>
            <wp:effectExtent l="0" t="0" r="0" b="0"/>
            <wp:wrapSquare wrapText="bothSides"/>
            <wp:docPr id="10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QS3wOIg3C_NHU6SyaBg-AgdiF0eAynltMLQXsKu_Ga2akF9e0J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B9">
        <w:rPr>
          <w:noProof/>
          <w:lang w:val="en-GB" w:eastAsia="zh-CN"/>
        </w:rPr>
        <w:drawing>
          <wp:anchor distT="0" distB="0" distL="114300" distR="114300" simplePos="0" relativeHeight="251793408" behindDoc="0" locked="0" layoutInCell="1" allowOverlap="1" wp14:anchorId="4859EE3A" wp14:editId="5CE526B9">
            <wp:simplePos x="0" y="0"/>
            <wp:positionH relativeFrom="margin">
              <wp:posOffset>1496695</wp:posOffset>
            </wp:positionH>
            <wp:positionV relativeFrom="margin">
              <wp:posOffset>5045710</wp:posOffset>
            </wp:positionV>
            <wp:extent cx="1495425" cy="1439545"/>
            <wp:effectExtent l="0" t="0" r="9525" b="8255"/>
            <wp:wrapSquare wrapText="bothSides"/>
            <wp:docPr id="75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1.gstatic.com/images?q=tbn:ANd9GcRUMUote4WGPwKR5ai2iuJK5uTZ1LxP5u3vlZ6_q84MQ6Xckr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B9">
        <w:rPr>
          <w:noProof/>
          <w:lang w:val="en-GB" w:eastAsia="zh-CN"/>
        </w:rPr>
        <w:drawing>
          <wp:anchor distT="0" distB="0" distL="114300" distR="114300" simplePos="0" relativeHeight="251785216" behindDoc="0" locked="0" layoutInCell="1" allowOverlap="1" wp14:anchorId="695801BF" wp14:editId="75A02DC6">
            <wp:simplePos x="0" y="0"/>
            <wp:positionH relativeFrom="margin">
              <wp:posOffset>4182110</wp:posOffset>
            </wp:positionH>
            <wp:positionV relativeFrom="margin">
              <wp:posOffset>5358765</wp:posOffset>
            </wp:positionV>
            <wp:extent cx="1490345" cy="1117600"/>
            <wp:effectExtent l="0" t="0" r="0" b="6350"/>
            <wp:wrapSquare wrapText="bothSides"/>
            <wp:docPr id="71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3.amazonaws.com/coolchaser.com/thumb-38888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B9">
        <w:rPr>
          <w:noProof/>
          <w:lang w:val="en-GB" w:eastAsia="zh-CN"/>
        </w:rPr>
        <w:drawing>
          <wp:anchor distT="0" distB="0" distL="114300" distR="114300" simplePos="0" relativeHeight="251792384" behindDoc="0" locked="0" layoutInCell="1" allowOverlap="1" wp14:anchorId="426A184B" wp14:editId="05C3D629">
            <wp:simplePos x="0" y="0"/>
            <wp:positionH relativeFrom="margin">
              <wp:posOffset>3550285</wp:posOffset>
            </wp:positionH>
            <wp:positionV relativeFrom="margin">
              <wp:posOffset>3868420</wp:posOffset>
            </wp:positionV>
            <wp:extent cx="855980" cy="1181100"/>
            <wp:effectExtent l="0" t="0" r="1270" b="0"/>
            <wp:wrapSquare wrapText="bothSides"/>
            <wp:docPr id="84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z/x/b/Z/r/flip-flops-m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B9">
        <w:rPr>
          <w:noProof/>
          <w:lang w:val="en-GB" w:eastAsia="zh-CN"/>
        </w:rPr>
        <w:drawing>
          <wp:anchor distT="0" distB="0" distL="114300" distR="114300" simplePos="0" relativeHeight="251838464" behindDoc="0" locked="0" layoutInCell="1" allowOverlap="1" wp14:anchorId="3F27CC6D" wp14:editId="1991C27C">
            <wp:simplePos x="0" y="0"/>
            <wp:positionH relativeFrom="margin">
              <wp:posOffset>1034415</wp:posOffset>
            </wp:positionH>
            <wp:positionV relativeFrom="margin">
              <wp:posOffset>3816350</wp:posOffset>
            </wp:positionV>
            <wp:extent cx="1483995" cy="1061085"/>
            <wp:effectExtent l="0" t="0" r="1905" b="0"/>
            <wp:wrapSquare wrapText="bothSides"/>
            <wp:docPr id="12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QS3wOIg3C_NHU6SyaBg-AgdiF0eAynltMLQXsKu_Ga2akF9e0J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B9">
        <w:rPr>
          <w:noProof/>
          <w:lang w:val="en-GB" w:eastAsia="zh-CN"/>
        </w:rPr>
        <w:drawing>
          <wp:anchor distT="0" distB="0" distL="114300" distR="114300" simplePos="0" relativeHeight="251795456" behindDoc="0" locked="0" layoutInCell="1" allowOverlap="1" wp14:anchorId="236A2D3E" wp14:editId="52B4FFF8">
            <wp:simplePos x="0" y="0"/>
            <wp:positionH relativeFrom="margin">
              <wp:posOffset>3441065</wp:posOffset>
            </wp:positionH>
            <wp:positionV relativeFrom="margin">
              <wp:posOffset>2512060</wp:posOffset>
            </wp:positionV>
            <wp:extent cx="1369695" cy="1133475"/>
            <wp:effectExtent l="0" t="0" r="1905" b="9525"/>
            <wp:wrapSquare wrapText="bothSides"/>
            <wp:docPr id="50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QS3wOIg3C_NHU6SyaBg-AgdiF0eAynltMLQXsKu_Ga2akF9e0J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B9">
        <w:rPr>
          <w:noProof/>
          <w:lang w:val="en-GB" w:eastAsia="zh-CN"/>
        </w:rPr>
        <w:drawing>
          <wp:anchor distT="0" distB="0" distL="114300" distR="114300" simplePos="0" relativeHeight="251797504" behindDoc="0" locked="0" layoutInCell="1" allowOverlap="1" wp14:anchorId="46FC61E8" wp14:editId="1993F9FA">
            <wp:simplePos x="0" y="0"/>
            <wp:positionH relativeFrom="margin">
              <wp:posOffset>1045845</wp:posOffset>
            </wp:positionH>
            <wp:positionV relativeFrom="margin">
              <wp:posOffset>2508885</wp:posOffset>
            </wp:positionV>
            <wp:extent cx="1604645" cy="1064260"/>
            <wp:effectExtent l="190500" t="190500" r="186055" b="193040"/>
            <wp:wrapSquare wrapText="bothSides"/>
            <wp:docPr id="4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QRyZWaR7kgdGdEfeTsVvtXbwNEAYejf6cvfu6l-YWHBln3RD-ul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6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1E">
        <w:rPr>
          <w:noProof/>
          <w:lang w:val="en-GB" w:eastAsia="zh-CN"/>
        </w:rPr>
        <w:drawing>
          <wp:anchor distT="0" distB="0" distL="114300" distR="114300" simplePos="0" relativeHeight="251796480" behindDoc="0" locked="0" layoutInCell="1" allowOverlap="1" wp14:anchorId="3D15AE62" wp14:editId="1B95AD5B">
            <wp:simplePos x="0" y="0"/>
            <wp:positionH relativeFrom="margin">
              <wp:posOffset>5385435</wp:posOffset>
            </wp:positionH>
            <wp:positionV relativeFrom="margin">
              <wp:posOffset>2223770</wp:posOffset>
            </wp:positionV>
            <wp:extent cx="800100" cy="1601470"/>
            <wp:effectExtent l="0" t="0" r="0" b="0"/>
            <wp:wrapSquare wrapText="bothSides"/>
            <wp:docPr id="96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reepik.com/darmowe-zdjecie/ice-cream-cones-ff-clipart-menu_4253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3CC">
        <w:rPr>
          <w:noProof/>
          <w:lang w:val="en-GB" w:eastAsia="zh-CN"/>
        </w:rPr>
        <w:drawing>
          <wp:anchor distT="0" distB="0" distL="114300" distR="114300" simplePos="0" relativeHeight="251809792" behindDoc="0" locked="0" layoutInCell="1" allowOverlap="1" wp14:anchorId="3FD25F21" wp14:editId="02E0564A">
            <wp:simplePos x="0" y="0"/>
            <wp:positionH relativeFrom="margin">
              <wp:posOffset>-165567</wp:posOffset>
            </wp:positionH>
            <wp:positionV relativeFrom="margin">
              <wp:posOffset>19936564</wp:posOffset>
            </wp:positionV>
            <wp:extent cx="1009650" cy="1449705"/>
            <wp:effectExtent l="0" t="0" r="0" b="0"/>
            <wp:wrapSquare wrapText="bothSides"/>
            <wp:docPr id="368" name="irc_mi" descr="http://sr.photos1.fotosearch.com/bthumb/IMZ/IMZ108/y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1.fotosearch.com/bthumb/IMZ/IMZ108/yan00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F">
        <w:rPr>
          <w:b/>
          <w:sz w:val="28"/>
          <w:szCs w:val="28"/>
        </w:rPr>
        <w:br w:type="page"/>
      </w:r>
    </w:p>
    <w:p w14:paraId="70607D64" w14:textId="02FAADFF" w:rsidR="00A763FA" w:rsidRDefault="00DC60BA" w:rsidP="00A763FA">
      <w:r>
        <w:rPr>
          <w:noProof/>
          <w:lang w:val="en-GB" w:eastAsia="zh-CN"/>
        </w:rPr>
        <w:lastRenderedPageBreak/>
        <w:drawing>
          <wp:inline distT="0" distB="0" distL="0" distR="0" wp14:anchorId="65F1B3FA" wp14:editId="610E6A24">
            <wp:extent cx="1042035" cy="405716"/>
            <wp:effectExtent l="0" t="0" r="0" b="127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P Croppe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18" cy="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032153AA" wp14:editId="75B189C4">
                <wp:simplePos x="0" y="0"/>
                <wp:positionH relativeFrom="column">
                  <wp:posOffset>230566</wp:posOffset>
                </wp:positionH>
                <wp:positionV relativeFrom="paragraph">
                  <wp:posOffset>499827</wp:posOffset>
                </wp:positionV>
                <wp:extent cx="6521346" cy="9334500"/>
                <wp:effectExtent l="25400" t="25400" r="57785" b="6350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346" cy="933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565B7D6B" w14:textId="758779C3" w:rsidR="000F0125" w:rsidRPr="00E76926" w:rsidRDefault="000F0125" w:rsidP="000F01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iCs/>
                                <w:color w:val="5F497A" w:themeColor="accent4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926">
                              <w:rPr>
                                <w:rFonts w:asciiTheme="majorEastAsia" w:eastAsiaTheme="majorEastAsia" w:hAnsiTheme="majorEastAsia"/>
                                <w:b/>
                                <w:iCs/>
                                <w:color w:val="5F497A" w:themeColor="accent4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户外</w:t>
                            </w:r>
                            <w:r w:rsidR="005D5ED8">
                              <w:rPr>
                                <w:rFonts w:asciiTheme="majorEastAsia" w:eastAsiaTheme="majorEastAsia" w:hAnsiTheme="majorEastAsia" w:hint="eastAsia"/>
                                <w:b/>
                                <w:iCs/>
                                <w:color w:val="5F497A" w:themeColor="accent4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运</w:t>
                            </w:r>
                            <w:r w:rsidRPr="00E76926">
                              <w:rPr>
                                <w:rFonts w:asciiTheme="majorEastAsia" w:eastAsiaTheme="majorEastAsia" w:hAnsiTheme="majorEastAsia"/>
                                <w:b/>
                                <w:iCs/>
                                <w:color w:val="5F497A" w:themeColor="accent4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动</w:t>
                            </w:r>
                            <w:r w:rsidR="005D5ED8">
                              <w:rPr>
                                <w:rFonts w:asciiTheme="majorEastAsia" w:eastAsiaTheme="majorEastAsia" w:hAnsiTheme="majorEastAsia"/>
                                <w:b/>
                                <w:iCs/>
                                <w:color w:val="5F497A" w:themeColor="accent4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D5ED8" w:rsidRPr="005D5ED8">
                              <w:rPr>
                                <w:rFonts w:asciiTheme="majorEastAsia" w:eastAsiaTheme="majorEastAsia" w:hAnsiTheme="majorEastAsia"/>
                                <w:b/>
                                <w:iCs/>
                                <w:color w:val="5F497A" w:themeColor="accent4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hùwài yùndòng</w:t>
                            </w:r>
                            <w:r w:rsidR="005D5ED8">
                              <w:rPr>
                                <w:rFonts w:asciiTheme="majorEastAsia" w:eastAsiaTheme="majorEastAsia" w:hAnsiTheme="majorEastAsia"/>
                                <w:b/>
                                <w:iCs/>
                                <w:color w:val="5F497A" w:themeColor="accent4" w:themeShade="BF"/>
                                <w:sz w:val="40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0EE74DD0" w14:textId="77777777" w:rsidR="000F0125" w:rsidRPr="00EC175B" w:rsidRDefault="000F0125" w:rsidP="000F01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14:paraId="5DEB226D" w14:textId="77777777" w:rsidR="007371EB" w:rsidRPr="00E27ED7" w:rsidRDefault="007371EB" w:rsidP="007371EB">
                            <w:pPr>
                              <w:spacing w:after="0" w:line="360" w:lineRule="auto"/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 w:rsidRPr="00E27ED7"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Match the pictures with the words below. Then choose at lea</w:t>
                            </w:r>
                            <w:r>
                              <w:rPr>
                                <w:rFonts w:ascii="Times New Roman" w:eastAsia="Songti SC" w:hAnsi="Times New Roman" w:cs="Times New Roman" w:hint="eastAsia"/>
                                <w:sz w:val="32"/>
                                <w:szCs w:val="32"/>
                                <w:lang w:val="en-US" w:eastAsia="zh-CN"/>
                              </w:rPr>
                              <w:t>s</w:t>
                            </w:r>
                            <w:r w:rsidRPr="00E27ED7">
                              <w:rPr>
                                <w:rFonts w:ascii="Times New Roman" w:eastAsia="Songti SC" w:hAnsi="Times New Roman" w:cs="Times New Roman"/>
                                <w:sz w:val="32"/>
                                <w:szCs w:val="32"/>
                                <w:lang w:val="en-US" w:eastAsia="zh-CN"/>
                              </w:rPr>
                              <w:t>t 4 words to tell a story about your journey.</w:t>
                            </w:r>
                          </w:p>
                          <w:p w14:paraId="081A2E98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3F6B7128" w14:textId="2BE0B484" w:rsidR="007371EB" w:rsidRPr="00A4330B" w:rsidRDefault="00A4330B" w:rsidP="00A4330B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A.                                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</w:t>
                            </w:r>
                            <w:r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B.                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</w:t>
                            </w:r>
                            <w:r w:rsidR="005D5ED8">
                              <w:rPr>
                                <w:rFonts w:ascii="Times New Roman" w:eastAsia="Songti SC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C.            </w:t>
                            </w:r>
                          </w:p>
                          <w:p w14:paraId="17E0D5F0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277C19D4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5EF791FC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5AA864AF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092B7C3F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0ECEFEB5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51630348" w14:textId="7C911CE0" w:rsidR="00A4330B" w:rsidRPr="00A4330B" w:rsidRDefault="005D5ED8" w:rsidP="00A4330B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</w:t>
                            </w:r>
                            <w:r w:rsid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D</w:t>
                            </w:r>
                            <w:r w:rsidR="00A4330B"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.                 </w:t>
                            </w:r>
                            <w:r w:rsid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               E</w:t>
                            </w:r>
                            <w:r w:rsidR="00A4330B"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.            </w:t>
                            </w:r>
                          </w:p>
                          <w:p w14:paraId="360E290A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584942D1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0D953222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2FB0EC8A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1053C9E3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7974CF98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20F922D3" w14:textId="77777777" w:rsidR="006E6204" w:rsidRDefault="006E6204" w:rsidP="00A4330B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54A4043" w14:textId="72346ECE" w:rsidR="00A4330B" w:rsidRPr="00A4330B" w:rsidRDefault="00A4330B" w:rsidP="00A4330B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F</w:t>
                            </w:r>
                            <w:r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.                                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</w:t>
                            </w:r>
                            <w:r w:rsidR="005D5ED8">
                              <w:rPr>
                                <w:rFonts w:ascii="Times New Roman" w:eastAsia="Songti SC" w:hAnsi="Times New Roman" w:cs="Times New Rom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G</w:t>
                            </w:r>
                            <w:r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.                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</w:t>
                            </w:r>
                            <w:r w:rsidR="005D5ED8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H</w:t>
                            </w:r>
                            <w:r w:rsidRPr="00A4330B">
                              <w:rPr>
                                <w:rFonts w:ascii="Times New Roman" w:eastAsia="Songti SC" w:hAnsi="Times New Roman" w:cs="Times New Roman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 xml:space="preserve">.            </w:t>
                            </w:r>
                          </w:p>
                          <w:p w14:paraId="114CFB06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5146D1F2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24F116AB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4FFF6B39" w14:textId="77777777" w:rsid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13A6F64D" w14:textId="77777777" w:rsidR="006E6204" w:rsidRDefault="006E6204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4BD40CBA" w14:textId="77777777" w:rsidR="006E6204" w:rsidRDefault="006E6204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3E44CF95" w14:textId="77777777" w:rsidR="007371EB" w:rsidRPr="007371EB" w:rsidRDefault="007371EB" w:rsidP="000F0125">
                            <w:pPr>
                              <w:spacing w:after="0"/>
                              <w:rPr>
                                <w:rFonts w:eastAsia="Songti SC" w:cstheme="minorHAnsi"/>
                                <w:b/>
                                <w:lang w:val="en-US" w:eastAsia="zh-CN"/>
                              </w:rPr>
                            </w:pPr>
                          </w:p>
                          <w:p w14:paraId="7E8405D3" w14:textId="749496BF" w:rsidR="00A4330B" w:rsidRDefault="00EE4C9E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1. </w:t>
                            </w:r>
                            <w:r w:rsidR="000F0125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冲浪</w:t>
                            </w:r>
                            <w:r w:rsidR="000F012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0F012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chōng</w:t>
                            </w:r>
                            <w:r w:rsidR="000F0125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làng</w:t>
                            </w:r>
                            <w:r w:rsidR="000F012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 w:rsidR="00595BC4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   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  <w:r w:rsidR="00595BC4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 w:rsidR="00595BC4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2. </w:t>
                            </w:r>
                            <w:r w:rsidR="000F0125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潜水</w:t>
                            </w:r>
                            <w:r w:rsidR="000F012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0F0125" w:rsidRPr="001921F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qiá</w:t>
                            </w:r>
                            <w:r w:rsidR="000F012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n</w:t>
                            </w:r>
                            <w:r w:rsidR="000F0125" w:rsidRPr="001921F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shuǐ</w:t>
                            </w:r>
                            <w:r w:rsidR="0065755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254A8F9F" w14:textId="19934D8F" w:rsidR="00EE4C9E" w:rsidRDefault="00EE4C9E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3. </w:t>
                            </w:r>
                            <w:r w:rsidR="000F0125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划独木舟</w:t>
                            </w:r>
                            <w:r w:rsidR="000F012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0F012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huá dúmù</w:t>
                            </w:r>
                            <w:r w:rsidR="000F0125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zhōu</w:t>
                            </w:r>
                            <w:r w:rsidR="00595BC4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  <w:r w:rsidR="00A4330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595BC4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4. </w:t>
                            </w:r>
                            <w:r w:rsidR="00A4330B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骑马</w:t>
                            </w:r>
                            <w:r w:rsidR="00A4330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A4330B" w:rsidRPr="001921F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qí mǎ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75F6E69D" w14:textId="50B2B035" w:rsidR="000F0125" w:rsidRPr="003D4C43" w:rsidRDefault="00EE4C9E" w:rsidP="00677792">
                            <w:pPr>
                              <w:spacing w:after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5. </w:t>
                            </w:r>
                            <w:r w:rsidR="00A4330B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滑翔</w:t>
                            </w:r>
                            <w:r w:rsidR="00A4330B" w:rsidRPr="001921F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伞</w:t>
                            </w:r>
                            <w:r w:rsidR="00A4330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A4330B" w:rsidRPr="001921F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huáxiáng sǎn</w:t>
                            </w:r>
                            <w:r w:rsidR="000F012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</w:t>
                            </w:r>
                            <w:r w:rsidR="00A4330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(    )      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6. </w:t>
                            </w:r>
                            <w:r w:rsidR="000F0125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爬山</w:t>
                            </w:r>
                            <w:r w:rsidR="000F0125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0F0125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pá</w:t>
                            </w:r>
                            <w:r w:rsidR="000F0125"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shān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 w:rsidR="00ED70E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 xml:space="preserve"> 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(    )</w:t>
                            </w:r>
                          </w:p>
                          <w:p w14:paraId="37FF4088" w14:textId="1C90FD45" w:rsidR="000F0125" w:rsidRDefault="00595BC4" w:rsidP="006777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7. </w:t>
                            </w:r>
                            <w:r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蹦极</w:t>
                            </w:r>
                            <w:r w:rsidRPr="001921FB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bèng</w:t>
                            </w:r>
                            <w:r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jí</w:t>
                            </w:r>
                            <w:r w:rsidR="00ED70EC"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                   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(    )</w:t>
                            </w: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8. </w:t>
                            </w:r>
                            <w:r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攀岩</w:t>
                            </w:r>
                            <w:r>
                              <w:rPr>
                                <w:rFonts w:ascii="Songti SC" w:eastAsia="Songti SC" w:hAnsi="Songti SC" w:hint="eastAsi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pān</w:t>
                            </w:r>
                            <w:r w:rsidRPr="001921F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yán</w:t>
                            </w:r>
                            <w:r w:rsidR="0065755C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3D4C43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4330B">
                              <w:rPr>
                                <w:rFonts w:ascii="Songti SC" w:eastAsia="Songti SC" w:hAnsi="Songti SC"/>
                                <w:b/>
                                <w:sz w:val="32"/>
                                <w:szCs w:val="32"/>
                                <w:lang w:val="en-US"/>
                              </w:rPr>
                              <w:t>(    )</w:t>
                            </w:r>
                          </w:p>
                          <w:p w14:paraId="1855705D" w14:textId="77777777" w:rsidR="00E66EB9" w:rsidRDefault="00E66EB9" w:rsidP="006E6204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6C0F67E5" w14:textId="77777777" w:rsidR="006E6204" w:rsidRDefault="006E6204" w:rsidP="006E6204">
                            <w:pPr>
                              <w:spacing w:after="0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6936076C" w14:textId="77777777" w:rsidR="00E66EB9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Contributed by Weiwei Wang, St. George’s School Confucius Classroom, UCL IOE Confucius Institute, UK</w:t>
                            </w:r>
                          </w:p>
                          <w:p w14:paraId="58C79DF6" w14:textId="77777777" w:rsidR="00E66EB9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Copyright: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All pic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ture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s were taken from the intern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et. I do not claim ownership of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any of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 xml:space="preserve"> </w:t>
                            </w:r>
                            <w:r w:rsidRPr="00AC584E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the images posted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</w:t>
                            </w:r>
                          </w:p>
                          <w:p w14:paraId="7D03DD80" w14:textId="77777777" w:rsidR="00E66EB9" w:rsidRPr="00AC584E" w:rsidRDefault="00E66EB9" w:rsidP="00E66EB9">
                            <w:pPr>
                              <w:spacing w:after="0"/>
                              <w:jc w:val="center"/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Can</w:t>
                            </w:r>
                            <w:r w:rsidRPr="001C3798"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not be published to public</w:t>
                            </w:r>
                            <w:r>
                              <w:rPr>
                                <w:rFonts w:ascii="Times New Roman" w:eastAsia="Songti SC" w:hAnsi="Times New Roman" w:cs="Times New Roman"/>
                                <w:b/>
                                <w:sz w:val="16"/>
                                <w:szCs w:val="16"/>
                                <w:lang w:val="en-US" w:eastAsia="zh-CN"/>
                              </w:rPr>
                              <w:t>. Only use for personal learning, teaching and communication.</w:t>
                            </w:r>
                          </w:p>
                          <w:p w14:paraId="23DF93BA" w14:textId="77777777" w:rsidR="00E66EB9" w:rsidRPr="00E66EB9" w:rsidRDefault="00E66EB9" w:rsidP="005D5ED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margin-left:18.15pt;margin-top:39.35pt;width:513.5pt;height:73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" fillcolor="#8db3e2 [1311]" strokecolor="#548dd4 [1951]" strokeweight="5pt">
                <v:stroke linestyle="thickThin"/>
                <v:textbox>
                  <w:txbxContent>
                    <w:p w14:paraId="565B7D6B" w14:textId="758779C3" w:rsidR="000F0125" w:rsidRPr="00E76926" w:rsidRDefault="000F0125" w:rsidP="000F01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b/>
                          <w:iCs/>
                          <w:color w:val="5F497A" w:themeColor="accent4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6926">
                        <w:rPr>
                          <w:rFonts w:asciiTheme="majorEastAsia" w:eastAsiaTheme="majorEastAsia" w:hAnsiTheme="majorEastAsia"/>
                          <w:b/>
                          <w:iCs/>
                          <w:color w:val="5F497A" w:themeColor="accent4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户外</w:t>
                      </w:r>
                      <w:r w:rsidR="005D5ED8">
                        <w:rPr>
                          <w:rFonts w:asciiTheme="majorEastAsia" w:eastAsiaTheme="majorEastAsia" w:hAnsiTheme="majorEastAsia" w:hint="eastAsia"/>
                          <w:b/>
                          <w:iCs/>
                          <w:color w:val="5F497A" w:themeColor="accent4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运</w:t>
                      </w:r>
                      <w:r w:rsidRPr="00E76926">
                        <w:rPr>
                          <w:rFonts w:asciiTheme="majorEastAsia" w:eastAsiaTheme="majorEastAsia" w:hAnsiTheme="majorEastAsia"/>
                          <w:b/>
                          <w:iCs/>
                          <w:color w:val="5F497A" w:themeColor="accent4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动</w:t>
                      </w:r>
                      <w:r w:rsidR="005D5ED8">
                        <w:rPr>
                          <w:rFonts w:asciiTheme="majorEastAsia" w:eastAsiaTheme="majorEastAsia" w:hAnsiTheme="majorEastAsia"/>
                          <w:b/>
                          <w:iCs/>
                          <w:color w:val="5F497A" w:themeColor="accent4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D5ED8" w:rsidRPr="005D5ED8">
                        <w:rPr>
                          <w:rFonts w:asciiTheme="majorEastAsia" w:eastAsiaTheme="majorEastAsia" w:hAnsiTheme="majorEastAsia"/>
                          <w:b/>
                          <w:iCs/>
                          <w:color w:val="5F497A" w:themeColor="accent4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hùwài yùndòng</w:t>
                      </w:r>
                      <w:r w:rsidR="005D5ED8">
                        <w:rPr>
                          <w:rFonts w:asciiTheme="majorEastAsia" w:eastAsiaTheme="majorEastAsia" w:hAnsiTheme="majorEastAsia"/>
                          <w:b/>
                          <w:iCs/>
                          <w:color w:val="5F497A" w:themeColor="accent4" w:themeShade="BF"/>
                          <w:sz w:val="40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0EE74DD0" w14:textId="77777777" w:rsidR="000F0125" w:rsidRPr="00EC175B" w:rsidRDefault="000F0125" w:rsidP="000F01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EastAsia" w:hAnsiTheme="minorEastAsia"/>
                        </w:rPr>
                      </w:pPr>
                    </w:p>
                    <w:p w14:paraId="5DEB226D" w14:textId="77777777" w:rsidR="007371EB" w:rsidRPr="00E27ED7" w:rsidRDefault="007371EB" w:rsidP="007371EB">
                      <w:pPr>
                        <w:spacing w:after="0" w:line="360" w:lineRule="auto"/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</w:pPr>
                      <w:r w:rsidRPr="00E27ED7"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  <w:t>Match the pictures with the words below. Then choose at lea</w:t>
                      </w:r>
                      <w:r>
                        <w:rPr>
                          <w:rFonts w:ascii="Times New Roman" w:eastAsia="Songti SC" w:hAnsi="Times New Roman" w:cs="Times New Roman" w:hint="eastAsia"/>
                          <w:sz w:val="32"/>
                          <w:szCs w:val="32"/>
                          <w:lang w:val="en-US" w:eastAsia="zh-CN"/>
                        </w:rPr>
                        <w:t>s</w:t>
                      </w:r>
                      <w:r w:rsidRPr="00E27ED7">
                        <w:rPr>
                          <w:rFonts w:ascii="Times New Roman" w:eastAsia="Songti SC" w:hAnsi="Times New Roman" w:cs="Times New Roman"/>
                          <w:sz w:val="32"/>
                          <w:szCs w:val="32"/>
                          <w:lang w:val="en-US" w:eastAsia="zh-CN"/>
                        </w:rPr>
                        <w:t>t 4 words to tell a story about your journey.</w:t>
                      </w:r>
                    </w:p>
                    <w:p w14:paraId="081A2E98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3F6B7128" w14:textId="2BE0B484" w:rsidR="007371EB" w:rsidRPr="00A4330B" w:rsidRDefault="00A4330B" w:rsidP="00A4330B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A.                                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     </w:t>
                      </w:r>
                      <w:r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B.                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          </w:t>
                      </w:r>
                      <w:r w:rsidR="005D5ED8">
                        <w:rPr>
                          <w:rFonts w:ascii="Times New Roman" w:eastAsia="Songti SC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C.            </w:t>
                      </w:r>
                    </w:p>
                    <w:p w14:paraId="17E0D5F0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277C19D4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5EF791FC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5AA864AF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092B7C3F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0ECEFEB5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51630348" w14:textId="7C911CE0" w:rsidR="00A4330B" w:rsidRPr="00A4330B" w:rsidRDefault="005D5ED8" w:rsidP="00A4330B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    </w:t>
                      </w:r>
                      <w:r w:rsid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>D</w:t>
                      </w:r>
                      <w:r w:rsidR="00A4330B"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.                 </w:t>
                      </w:r>
                      <w:r w:rsid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                                    E</w:t>
                      </w:r>
                      <w:r w:rsidR="00A4330B"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.            </w:t>
                      </w:r>
                    </w:p>
                    <w:p w14:paraId="360E290A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584942D1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0D953222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2FB0EC8A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1053C9E3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7974CF98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20F922D3" w14:textId="77777777" w:rsidR="006E6204" w:rsidRDefault="006E6204" w:rsidP="00A4330B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</w:p>
                    <w:p w14:paraId="254A4043" w14:textId="72346ECE" w:rsidR="00A4330B" w:rsidRPr="00A4330B" w:rsidRDefault="00A4330B" w:rsidP="00A4330B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>F</w:t>
                      </w:r>
                      <w:r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.                                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      </w:t>
                      </w:r>
                      <w:r w:rsidR="005D5ED8">
                        <w:rPr>
                          <w:rFonts w:ascii="Times New Roman" w:eastAsia="Songti SC" w:hAnsi="Times New Roman" w:cs="Times New Roman" w:hint="eastAsia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>G</w:t>
                      </w:r>
                      <w:r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.                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            </w:t>
                      </w:r>
                      <w:r w:rsidR="005D5ED8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>H</w:t>
                      </w:r>
                      <w:r w:rsidRPr="00A4330B">
                        <w:rPr>
                          <w:rFonts w:ascii="Times New Roman" w:eastAsia="Songti SC" w:hAnsi="Times New Roman" w:cs="Times New Roman"/>
                          <w:b/>
                          <w:sz w:val="28"/>
                          <w:szCs w:val="28"/>
                          <w:lang w:val="en-US" w:eastAsia="zh-CN"/>
                        </w:rPr>
                        <w:t xml:space="preserve">.            </w:t>
                      </w:r>
                    </w:p>
                    <w:p w14:paraId="114CFB06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5146D1F2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24F116AB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4FFF6B39" w14:textId="77777777" w:rsid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13A6F64D" w14:textId="77777777" w:rsidR="006E6204" w:rsidRDefault="006E6204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4BD40CBA" w14:textId="77777777" w:rsidR="006E6204" w:rsidRDefault="006E6204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3E44CF95" w14:textId="77777777" w:rsidR="007371EB" w:rsidRPr="007371EB" w:rsidRDefault="007371EB" w:rsidP="000F0125">
                      <w:pPr>
                        <w:spacing w:after="0"/>
                        <w:rPr>
                          <w:rFonts w:eastAsia="Songti SC" w:cstheme="minorHAnsi"/>
                          <w:b/>
                          <w:lang w:val="en-US" w:eastAsia="zh-CN"/>
                        </w:rPr>
                      </w:pPr>
                    </w:p>
                    <w:p w14:paraId="7E8405D3" w14:textId="749496BF" w:rsidR="00A4330B" w:rsidRDefault="00EE4C9E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1. </w:t>
                      </w:r>
                      <w:r w:rsidR="000F0125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冲浪</w:t>
                      </w:r>
                      <w:r w:rsidR="000F012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0F012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chōng</w:t>
                      </w:r>
                      <w:r w:rsidR="000F0125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làng</w:t>
                      </w:r>
                      <w:r w:rsidR="000F012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 w:rsidR="00595BC4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   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  <w:r w:rsidR="00595BC4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 w:rsidR="00595BC4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2. </w:t>
                      </w:r>
                      <w:r w:rsidR="000F0125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潜水</w:t>
                      </w:r>
                      <w:r w:rsidR="000F012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0F0125" w:rsidRPr="001921F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qiá</w:t>
                      </w:r>
                      <w:r w:rsidR="000F012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n</w:t>
                      </w:r>
                      <w:r w:rsidR="000F0125" w:rsidRPr="001921F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shuǐ</w:t>
                      </w:r>
                      <w:r w:rsidR="0065755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254A8F9F" w14:textId="19934D8F" w:rsidR="00EE4C9E" w:rsidRDefault="00EE4C9E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3. </w:t>
                      </w:r>
                      <w:r w:rsidR="000F0125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划独木舟</w:t>
                      </w:r>
                      <w:r w:rsidR="000F012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0F012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huá dúmù</w:t>
                      </w:r>
                      <w:r w:rsidR="000F0125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zhōu</w:t>
                      </w:r>
                      <w:r w:rsidR="00595BC4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  <w:r w:rsidR="00A4330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  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595BC4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4. </w:t>
                      </w:r>
                      <w:r w:rsidR="00A4330B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骑马</w:t>
                      </w:r>
                      <w:r w:rsidR="00A4330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A4330B" w:rsidRPr="001921F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qí mǎ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75F6E69D" w14:textId="50B2B035" w:rsidR="000F0125" w:rsidRPr="003D4C43" w:rsidRDefault="00EE4C9E" w:rsidP="00677792">
                      <w:pPr>
                        <w:spacing w:after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5. </w:t>
                      </w:r>
                      <w:r w:rsidR="00A4330B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滑翔</w:t>
                      </w:r>
                      <w:r w:rsidR="00A4330B" w:rsidRPr="001921F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伞</w:t>
                      </w:r>
                      <w:r w:rsidR="00A4330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A4330B" w:rsidRPr="001921F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>huáxiáng sǎn</w:t>
                      </w:r>
                      <w:r w:rsidR="000F012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 </w:t>
                      </w:r>
                      <w:r w:rsidR="00A4330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(    )      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6. </w:t>
                      </w:r>
                      <w:r w:rsidR="000F0125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爬山</w:t>
                      </w:r>
                      <w:r w:rsidR="000F0125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0F0125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pá</w:t>
                      </w:r>
                      <w:r w:rsidR="000F0125"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shān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</w:t>
                      </w:r>
                      <w:r w:rsidR="00ED70E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 w:eastAsia="zh-CN"/>
                        </w:rPr>
                        <w:t>(    )</w:t>
                      </w:r>
                    </w:p>
                    <w:p w14:paraId="37FF4088" w14:textId="1C90FD45" w:rsidR="000F0125" w:rsidRDefault="00595BC4" w:rsidP="0067779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/>
                        </w:rPr>
                        <w:t xml:space="preserve">7. </w:t>
                      </w:r>
                      <w:r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蹦极</w:t>
                      </w:r>
                      <w:r w:rsidRPr="001921FB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bèng</w:t>
                      </w:r>
                      <w:r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jí</w:t>
                      </w:r>
                      <w:r w:rsidR="00ED70EC"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/>
                        </w:rPr>
                        <w:t xml:space="preserve">                     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(    )</w:t>
                      </w: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/>
                        </w:rPr>
                        <w:t xml:space="preserve">8. </w:t>
                      </w:r>
                      <w:r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攀岩</w:t>
                      </w:r>
                      <w:r>
                        <w:rPr>
                          <w:rFonts w:ascii="Songti SC" w:eastAsia="Songti SC" w:hAnsi="Songti SC" w:hint="eastAsia"/>
                          <w:b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pān</w:t>
                      </w:r>
                      <w:r w:rsidRPr="001921F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yán</w:t>
                      </w:r>
                      <w:r w:rsidR="0065755C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3D4C43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4330B">
                        <w:rPr>
                          <w:rFonts w:ascii="Songti SC" w:eastAsia="Songti SC" w:hAnsi="Songti SC"/>
                          <w:b/>
                          <w:sz w:val="32"/>
                          <w:szCs w:val="32"/>
                          <w:lang w:val="en-US"/>
                        </w:rPr>
                        <w:t>(    )</w:t>
                      </w:r>
                    </w:p>
                    <w:p w14:paraId="1855705D" w14:textId="77777777" w:rsidR="00E66EB9" w:rsidRDefault="00E66EB9" w:rsidP="006E6204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6C0F67E5" w14:textId="77777777" w:rsidR="006E6204" w:rsidRDefault="006E6204" w:rsidP="006E6204">
                      <w:pPr>
                        <w:spacing w:after="0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6936076C" w14:textId="77777777" w:rsidR="00E66EB9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Contributed by Weiwei Wang, St. George’s School Confucius Classroom, UCL IOE Confucius Institute, UK</w:t>
                      </w:r>
                    </w:p>
                    <w:p w14:paraId="58C79DF6" w14:textId="77777777" w:rsidR="00E66EB9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Copyright: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All pic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ture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s were taken from the intern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et. I do not claim ownership of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any of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 xml:space="preserve"> </w:t>
                      </w:r>
                      <w:r w:rsidRPr="00AC584E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the images posted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</w:t>
                      </w:r>
                    </w:p>
                    <w:p w14:paraId="7D03DD80" w14:textId="77777777" w:rsidR="00E66EB9" w:rsidRPr="00AC584E" w:rsidRDefault="00E66EB9" w:rsidP="00E66EB9">
                      <w:pPr>
                        <w:spacing w:after="0"/>
                        <w:jc w:val="center"/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Can</w:t>
                      </w:r>
                      <w:r w:rsidRPr="001C3798"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not be published to public</w:t>
                      </w:r>
                      <w:r>
                        <w:rPr>
                          <w:rFonts w:ascii="Times New Roman" w:eastAsia="Songti SC" w:hAnsi="Times New Roman" w:cs="Times New Roman"/>
                          <w:b/>
                          <w:sz w:val="16"/>
                          <w:szCs w:val="16"/>
                          <w:lang w:val="en-US" w:eastAsia="zh-CN"/>
                        </w:rPr>
                        <w:t>. Only use for personal learning, teaching and communication.</w:t>
                      </w:r>
                    </w:p>
                    <w:p w14:paraId="23DF93BA" w14:textId="77777777" w:rsidR="00E66EB9" w:rsidRPr="00E66EB9" w:rsidRDefault="00E66EB9" w:rsidP="005D5ED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0B75DAA" w14:textId="3277E8CD" w:rsidR="00A763FA" w:rsidRDefault="00A763FA" w:rsidP="00A763FA">
      <w:pPr>
        <w:rPr>
          <w:lang w:val="en-GB"/>
        </w:rPr>
      </w:pPr>
    </w:p>
    <w:p w14:paraId="7DC6B0BB" w14:textId="77777777" w:rsidR="00DC60BA" w:rsidRPr="00DC60BA" w:rsidRDefault="00DC60BA" w:rsidP="00A763FA">
      <w:pPr>
        <w:rPr>
          <w:lang w:val="en-GB"/>
        </w:rPr>
      </w:pPr>
    </w:p>
    <w:p w14:paraId="559111CE" w14:textId="501B5D4E" w:rsidR="00A763FA" w:rsidRDefault="00A763FA" w:rsidP="00A763FA"/>
    <w:p w14:paraId="3964FDE1" w14:textId="442AA055" w:rsidR="00A763FA" w:rsidRDefault="00A763FA" w:rsidP="00A763FA"/>
    <w:p w14:paraId="726C65BF" w14:textId="0512B225" w:rsidR="00A763FA" w:rsidRDefault="00A763FA" w:rsidP="00A763FA"/>
    <w:p w14:paraId="43883564" w14:textId="296D0CF0" w:rsidR="00A763FA" w:rsidRDefault="00A763FA" w:rsidP="00A763FA"/>
    <w:p w14:paraId="5B751179" w14:textId="29F108F8" w:rsidR="00A763FA" w:rsidRDefault="00A763FA" w:rsidP="00A763FA"/>
    <w:p w14:paraId="352C281F" w14:textId="3A6D655C" w:rsidR="00A763FA" w:rsidRDefault="006E6204" w:rsidP="00A763FA">
      <w:r>
        <w:rPr>
          <w:noProof/>
          <w:lang w:val="en-GB" w:eastAsia="zh-CN"/>
        </w:rPr>
        <w:drawing>
          <wp:anchor distT="0" distB="0" distL="114300" distR="114300" simplePos="0" relativeHeight="251806720" behindDoc="0" locked="0" layoutInCell="1" allowOverlap="1" wp14:anchorId="75294DF6" wp14:editId="67C4507E">
            <wp:simplePos x="0" y="0"/>
            <wp:positionH relativeFrom="margin">
              <wp:posOffset>4851400</wp:posOffset>
            </wp:positionH>
            <wp:positionV relativeFrom="margin">
              <wp:posOffset>2308225</wp:posOffset>
            </wp:positionV>
            <wp:extent cx="1586230" cy="1092200"/>
            <wp:effectExtent l="0" t="0" r="0" b="0"/>
            <wp:wrapSquare wrapText="bothSides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t1.gstatic.com/images?q=tbn:ANd9GcRPL6g_SsLFjEaBj8HV-agbO9gMw70TWU6vnVeylxQAgY6E7cxNBQ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810816" behindDoc="0" locked="0" layoutInCell="1" allowOverlap="1" wp14:anchorId="19ED3E01" wp14:editId="620D3A94">
            <wp:simplePos x="0" y="0"/>
            <wp:positionH relativeFrom="margin">
              <wp:posOffset>3091180</wp:posOffset>
            </wp:positionH>
            <wp:positionV relativeFrom="margin">
              <wp:posOffset>2273935</wp:posOffset>
            </wp:positionV>
            <wp:extent cx="1199515" cy="1123315"/>
            <wp:effectExtent l="0" t="0" r="635" b="635"/>
            <wp:wrapSquare wrapText="bothSides"/>
            <wp:docPr id="386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adivers.com/Art/diver_female_clipar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807744" behindDoc="0" locked="0" layoutInCell="1" allowOverlap="1" wp14:anchorId="515190FD" wp14:editId="11D65D41">
            <wp:simplePos x="0" y="0"/>
            <wp:positionH relativeFrom="margin">
              <wp:posOffset>951865</wp:posOffset>
            </wp:positionH>
            <wp:positionV relativeFrom="margin">
              <wp:posOffset>2275205</wp:posOffset>
            </wp:positionV>
            <wp:extent cx="1487170" cy="1109980"/>
            <wp:effectExtent l="0" t="0" r="0" b="0"/>
            <wp:wrapSquare wrapText="bothSides"/>
            <wp:docPr id="374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aphicsfactory.com/clip-art/image_files/tn_image/2/698252-tn_parachute20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C0CF1" w14:textId="42A48AD5" w:rsidR="00A763FA" w:rsidRDefault="00A763FA" w:rsidP="00A763FA"/>
    <w:p w14:paraId="3B597808" w14:textId="502E0973" w:rsidR="00A763FA" w:rsidRDefault="00A763FA" w:rsidP="00A763FA"/>
    <w:p w14:paraId="725E95C2" w14:textId="28BD53A5" w:rsidR="00A763FA" w:rsidRDefault="00A763FA" w:rsidP="00A763FA"/>
    <w:p w14:paraId="31A41EED" w14:textId="74753FD4" w:rsidR="00A763FA" w:rsidRDefault="00651055" w:rsidP="00A763FA">
      <w:r>
        <w:rPr>
          <w:noProof/>
          <w:lang w:val="en-GB" w:eastAsia="zh-CN"/>
        </w:rPr>
        <w:drawing>
          <wp:anchor distT="0" distB="0" distL="114300" distR="114300" simplePos="0" relativeHeight="251833344" behindDoc="0" locked="0" layoutInCell="1" allowOverlap="1" wp14:anchorId="370779F0" wp14:editId="3DAABD6F">
            <wp:simplePos x="0" y="0"/>
            <wp:positionH relativeFrom="margin">
              <wp:posOffset>1425575</wp:posOffset>
            </wp:positionH>
            <wp:positionV relativeFrom="margin">
              <wp:posOffset>3696970</wp:posOffset>
            </wp:positionV>
            <wp:extent cx="2165350" cy="1222375"/>
            <wp:effectExtent l="0" t="0" r="6350" b="0"/>
            <wp:wrapSquare wrapText="bothSides"/>
            <wp:docPr id="335" name="Obraz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t1.gstatic.com/images?q=tbn:ANd9GcTyg1IsoVrdVSYfK-ReEzslJ5cBTv_dIOuTCT6HltYw9ALn9ejIOQ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204">
        <w:rPr>
          <w:noProof/>
          <w:lang w:val="en-GB" w:eastAsia="zh-CN"/>
        </w:rPr>
        <w:drawing>
          <wp:anchor distT="0" distB="0" distL="114300" distR="114300" simplePos="0" relativeHeight="251804672" behindDoc="0" locked="0" layoutInCell="1" allowOverlap="1" wp14:anchorId="771FA00F" wp14:editId="511EA452">
            <wp:simplePos x="0" y="0"/>
            <wp:positionH relativeFrom="margin">
              <wp:posOffset>4286885</wp:posOffset>
            </wp:positionH>
            <wp:positionV relativeFrom="margin">
              <wp:posOffset>3692525</wp:posOffset>
            </wp:positionV>
            <wp:extent cx="1685925" cy="1227455"/>
            <wp:effectExtent l="0" t="0" r="9525" b="0"/>
            <wp:wrapSquare wrapText="bothSides"/>
            <wp:docPr id="329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climbing-clip-art-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32FDC" w14:textId="322A85BE" w:rsidR="000C74EB" w:rsidRDefault="000C74EB" w:rsidP="00A763FA"/>
    <w:p w14:paraId="2C8FC285" w14:textId="359AD3C5" w:rsidR="00A763FA" w:rsidRDefault="00A763FA" w:rsidP="00A763FA"/>
    <w:p w14:paraId="2226399E" w14:textId="05E97E5E" w:rsidR="00A763FA" w:rsidRDefault="00DC60BA" w:rsidP="00A763FA">
      <w:r>
        <w:rPr>
          <w:noProof/>
          <w:lang w:val="en-GB" w:eastAsia="zh-CN"/>
        </w:rPr>
        <w:drawing>
          <wp:anchor distT="0" distB="0" distL="114300" distR="114300" simplePos="0" relativeHeight="251802624" behindDoc="0" locked="0" layoutInCell="1" allowOverlap="1" wp14:anchorId="61C4704F" wp14:editId="47F85928">
            <wp:simplePos x="0" y="0"/>
            <wp:positionH relativeFrom="margin">
              <wp:posOffset>5038090</wp:posOffset>
            </wp:positionH>
            <wp:positionV relativeFrom="margin">
              <wp:posOffset>5305425</wp:posOffset>
            </wp:positionV>
            <wp:extent cx="1288415" cy="1288415"/>
            <wp:effectExtent l="0" t="0" r="6985" b="6985"/>
            <wp:wrapSquare wrapText="bothSides"/>
            <wp:docPr id="359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GRf3UxgPB5Ttiv9LWrwKulrxVU6jq3r3bHGjx1eYCavx3jq4Z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zh-CN"/>
        </w:rPr>
        <w:drawing>
          <wp:anchor distT="0" distB="0" distL="114300" distR="114300" simplePos="0" relativeHeight="251831296" behindDoc="0" locked="0" layoutInCell="1" allowOverlap="1" wp14:anchorId="27EAE671" wp14:editId="16CCC5AB">
            <wp:simplePos x="0" y="0"/>
            <wp:positionH relativeFrom="margin">
              <wp:posOffset>1033145</wp:posOffset>
            </wp:positionH>
            <wp:positionV relativeFrom="margin">
              <wp:posOffset>5307330</wp:posOffset>
            </wp:positionV>
            <wp:extent cx="1582420" cy="1233805"/>
            <wp:effectExtent l="0" t="0" r="0" b="4445"/>
            <wp:wrapSquare wrapText="bothSides"/>
            <wp:docPr id="347" name="Obraz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t3.gstatic.com/images?q=tbn:ANd9GcT3KSX0UhH4XRW26q7l7H9kz7lCYo9AkpFaMG3iZN3CQH7gWnH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D2755" w14:textId="20D77D2A" w:rsidR="00A763FA" w:rsidRDefault="006E6204" w:rsidP="00A763FA">
      <w:r>
        <w:rPr>
          <w:noProof/>
          <w:lang w:val="en-GB" w:eastAsia="zh-CN"/>
        </w:rPr>
        <w:drawing>
          <wp:anchor distT="0" distB="0" distL="114300" distR="114300" simplePos="0" relativeHeight="251803648" behindDoc="0" locked="0" layoutInCell="1" allowOverlap="1" wp14:anchorId="11C97A62" wp14:editId="2193D0A2">
            <wp:simplePos x="0" y="0"/>
            <wp:positionH relativeFrom="margin">
              <wp:posOffset>3173730</wp:posOffset>
            </wp:positionH>
            <wp:positionV relativeFrom="margin">
              <wp:posOffset>5186680</wp:posOffset>
            </wp:positionV>
            <wp:extent cx="1118235" cy="1553845"/>
            <wp:effectExtent l="0" t="0" r="5715" b="8255"/>
            <wp:wrapSquare wrapText="bothSides"/>
            <wp:docPr id="326" name="irc_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nyc.ca/wp-content/uploads/2013/05/11949846151836758454sailing_kids.svg_.hi_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AC5E9" w14:textId="4D1D6560" w:rsidR="00A763FA" w:rsidRDefault="00A763FA" w:rsidP="00A763FA"/>
    <w:p w14:paraId="08677A47" w14:textId="4BBA5523" w:rsidR="00A763FA" w:rsidRDefault="00A763FA" w:rsidP="00A763FA"/>
    <w:p w14:paraId="04CAA860" w14:textId="3E3C09E6" w:rsidR="00A763FA" w:rsidRDefault="00A763FA" w:rsidP="00A763FA"/>
    <w:p w14:paraId="6DAA0F4A" w14:textId="543B0851" w:rsidR="00A763FA" w:rsidRDefault="00A763FA" w:rsidP="00A763FA"/>
    <w:p w14:paraId="30196E5D" w14:textId="51CFE74D" w:rsidR="00A763FA" w:rsidRDefault="00A763FA" w:rsidP="00A763FA"/>
    <w:p w14:paraId="5AABAF97" w14:textId="208B7962" w:rsidR="00A763FA" w:rsidRDefault="00A763FA"/>
    <w:p w14:paraId="3CAA9CE6" w14:textId="6033584D" w:rsidR="0058345C" w:rsidRDefault="00FD2CE6" w:rsidP="002D30FD">
      <w:r>
        <w:t xml:space="preserve"> </w:t>
      </w:r>
    </w:p>
    <w:p w14:paraId="26119CED" w14:textId="77777777" w:rsidR="006E6204" w:rsidRDefault="006E6204" w:rsidP="002D30FD"/>
    <w:p w14:paraId="0CBDF6C2" w14:textId="77777777" w:rsidR="006E6204" w:rsidRDefault="006E6204" w:rsidP="002D30FD"/>
    <w:p w14:paraId="6EB02EF7" w14:textId="77777777" w:rsidR="006E6204" w:rsidRDefault="006E6204" w:rsidP="002D30FD"/>
    <w:p w14:paraId="7806A64C" w14:textId="77777777" w:rsidR="006E6204" w:rsidRDefault="006E6204" w:rsidP="002D30FD"/>
    <w:p w14:paraId="3226B975" w14:textId="77777777" w:rsidR="006E6204" w:rsidRDefault="006E6204" w:rsidP="002D30FD"/>
    <w:p w14:paraId="71BDC9E7" w14:textId="77777777" w:rsidR="006E6204" w:rsidRPr="00DC60BA" w:rsidRDefault="006E6204" w:rsidP="002D30FD">
      <w:pPr>
        <w:rPr>
          <w:lang w:val="en-GB"/>
        </w:rPr>
      </w:pPr>
    </w:p>
    <w:p w14:paraId="6CD8496C" w14:textId="4085B244" w:rsidR="006E6204" w:rsidRDefault="006E6204">
      <w:r>
        <w:br w:type="page"/>
      </w:r>
    </w:p>
    <w:p w14:paraId="06A1A9BA" w14:textId="0B93601C" w:rsidR="006E6204" w:rsidRPr="00DC60BA" w:rsidRDefault="00DC60BA" w:rsidP="002D30FD">
      <w:pPr>
        <w:rPr>
          <w:lang w:val="en-GB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7D30BDF0" wp14:editId="51F3A87B">
            <wp:extent cx="1042035" cy="405716"/>
            <wp:effectExtent l="0" t="0" r="0" b="127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P Croppe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18" cy="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305F" w14:textId="77777777" w:rsidR="00B73112" w:rsidRDefault="00B73112" w:rsidP="00B73112">
      <w:pPr>
        <w:rPr>
          <w:rFonts w:ascii="Times New Roman" w:hAnsi="Times New Roman" w:cs="Times New Roman"/>
          <w:b/>
          <w:sz w:val="36"/>
          <w:szCs w:val="36"/>
        </w:rPr>
      </w:pPr>
    </w:p>
    <w:p w14:paraId="4FCDEDDC" w14:textId="631E9197" w:rsidR="006E6204" w:rsidRDefault="00B73112" w:rsidP="002D30F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Key:</w:t>
      </w:r>
    </w:p>
    <w:p w14:paraId="329D99B5" w14:textId="77777777" w:rsidR="00B73112" w:rsidRPr="003D4C43" w:rsidRDefault="00B73112" w:rsidP="002D30FD">
      <w:pPr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14:paraId="68842B62" w14:textId="43B38119" w:rsidR="00651055" w:rsidRPr="00022E55" w:rsidRDefault="006E6204" w:rsidP="002D30FD">
      <w:pPr>
        <w:rPr>
          <w:rFonts w:ascii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</w:t>
      </w:r>
      <w:r w:rsidR="00651055" w:rsidRPr="00BB6CB7">
        <w:rPr>
          <w:rFonts w:ascii="Times New Roman" w:hAnsi="Times New Roman" w:cs="Times New Roman" w:hint="eastAsia"/>
          <w:b/>
          <w:sz w:val="32"/>
          <w:szCs w:val="32"/>
          <w:lang w:eastAsia="zh-CN"/>
        </w:rPr>
        <w:t xml:space="preserve"> </w:t>
      </w:r>
      <w:r w:rsidRPr="00BB6CB7">
        <w:rPr>
          <w:rFonts w:ascii="Times New Roman" w:hAnsi="Times New Roman" w:cs="Times New Roman" w:hint="eastAsia"/>
          <w:b/>
          <w:sz w:val="32"/>
          <w:szCs w:val="32"/>
          <w:lang w:eastAsia="zh-CN"/>
        </w:rPr>
        <w:t xml:space="preserve">Type 1    </w:t>
      </w:r>
      <w:r w:rsidRPr="00BB6CB7">
        <w:rPr>
          <w:rFonts w:ascii="Times New Roman" w:hAnsi="Times New Roman" w:cs="Times New Roman"/>
          <w:b/>
          <w:sz w:val="32"/>
          <w:szCs w:val="32"/>
          <w:lang w:eastAsia="zh-CN"/>
        </w:rPr>
        <w:t>观光旅行</w:t>
      </w:r>
      <w:r w:rsidR="00BB6CB7" w:rsidRPr="00022E55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  guānguāng  lǚxíng</w:t>
      </w:r>
    </w:p>
    <w:p w14:paraId="00E5450F" w14:textId="5FA6F9E8" w:rsidR="006E6204" w:rsidRDefault="00651055" w:rsidP="002D30FD">
      <w:pPr>
        <w:rPr>
          <w:rFonts w:ascii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   </w:t>
      </w:r>
      <w:r w:rsidR="00EA598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>1. A        2. E        3. D        4. C        5. B        6. H        7. G        8. F</w:t>
      </w:r>
    </w:p>
    <w:p w14:paraId="76970725" w14:textId="77777777" w:rsidR="006E6204" w:rsidRDefault="006E6204" w:rsidP="002D30FD">
      <w:pPr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14:paraId="50690A2B" w14:textId="248EE2F8" w:rsidR="006E6204" w:rsidRPr="00EA5982" w:rsidRDefault="006E6204" w:rsidP="002D30FD">
      <w:pPr>
        <w:rPr>
          <w:rFonts w:ascii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   </w:t>
      </w:r>
      <w:r w:rsidRPr="00BB6CB7">
        <w:rPr>
          <w:rFonts w:ascii="Times New Roman" w:hAnsi="Times New Roman" w:cs="Times New Roman" w:hint="eastAsia"/>
          <w:b/>
          <w:sz w:val="32"/>
          <w:szCs w:val="32"/>
          <w:lang w:eastAsia="zh-CN"/>
        </w:rPr>
        <w:t xml:space="preserve">Type 2    </w:t>
      </w:r>
      <w:r w:rsidRPr="00BB6CB7">
        <w:rPr>
          <w:rFonts w:ascii="Times New Roman" w:hAnsi="Times New Roman" w:cs="Times New Roman" w:hint="eastAsia"/>
          <w:b/>
          <w:sz w:val="32"/>
          <w:szCs w:val="32"/>
          <w:lang w:eastAsia="zh-CN"/>
        </w:rPr>
        <w:t>野营</w:t>
      </w:r>
      <w:r w:rsidR="00BB6CB7" w:rsidRPr="00BB6CB7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  yěyíng</w:t>
      </w:r>
    </w:p>
    <w:p w14:paraId="5DCBF084" w14:textId="23CE239B" w:rsidR="006E6204" w:rsidRDefault="00651055" w:rsidP="002D30FD">
      <w:pPr>
        <w:rPr>
          <w:rFonts w:ascii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   </w:t>
      </w:r>
      <w:r w:rsidR="00EA598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>1. C        2. B        3. D        4. E        5. F        6. G        7. H        8. A</w:t>
      </w:r>
    </w:p>
    <w:p w14:paraId="04F36FDF" w14:textId="77777777" w:rsidR="006E6204" w:rsidRDefault="006E6204" w:rsidP="002D30FD">
      <w:pPr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14:paraId="73D6F18F" w14:textId="21130555" w:rsidR="006E6204" w:rsidRPr="00EA5982" w:rsidRDefault="006E6204" w:rsidP="002D30FD">
      <w:pPr>
        <w:rPr>
          <w:rFonts w:ascii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</w:t>
      </w: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</w:t>
      </w:r>
      <w:r w:rsidRPr="00BB6CB7">
        <w:rPr>
          <w:rFonts w:ascii="Times New Roman" w:hAnsi="Times New Roman" w:cs="Times New Roman" w:hint="eastAsia"/>
          <w:b/>
          <w:sz w:val="32"/>
          <w:szCs w:val="32"/>
          <w:lang w:eastAsia="zh-CN"/>
        </w:rPr>
        <w:t xml:space="preserve">Type 3     </w:t>
      </w:r>
      <w:r w:rsidRPr="00BB6CB7">
        <w:rPr>
          <w:rFonts w:ascii="Times New Roman" w:hAnsi="Times New Roman" w:cs="Times New Roman"/>
          <w:b/>
          <w:sz w:val="32"/>
          <w:szCs w:val="32"/>
          <w:lang w:eastAsia="zh-CN"/>
        </w:rPr>
        <w:t>海滩度假</w:t>
      </w:r>
      <w:r w:rsidR="00BB6CB7" w:rsidRPr="00BB6CB7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  hǎitān dùjià</w:t>
      </w:r>
    </w:p>
    <w:p w14:paraId="7D69E599" w14:textId="3638C17C" w:rsidR="006E6204" w:rsidRDefault="00651055" w:rsidP="002D30FD">
      <w:pPr>
        <w:rPr>
          <w:rFonts w:ascii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   </w:t>
      </w:r>
      <w:r w:rsidR="00EA5982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>1. G        2. H        3. B        4. C        5. B        6. H        7. G        8. F</w:t>
      </w:r>
    </w:p>
    <w:p w14:paraId="41F9281B" w14:textId="77777777" w:rsidR="006E6204" w:rsidRDefault="006E6204" w:rsidP="002D30FD">
      <w:pPr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14:paraId="629A2719" w14:textId="764D816B" w:rsidR="006E6204" w:rsidRPr="00022E55" w:rsidRDefault="006E6204" w:rsidP="002D30FD">
      <w:pPr>
        <w:rPr>
          <w:rFonts w:ascii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  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</w:t>
      </w:r>
      <w:r w:rsidRPr="00BB6CB7">
        <w:rPr>
          <w:rFonts w:ascii="Times New Roman" w:hAnsi="Times New Roman" w:cs="Times New Roman" w:hint="eastAsia"/>
          <w:b/>
          <w:sz w:val="32"/>
          <w:szCs w:val="32"/>
          <w:lang w:eastAsia="zh-CN"/>
        </w:rPr>
        <w:t xml:space="preserve">Type 4    </w:t>
      </w:r>
      <w:r w:rsidRPr="00BB6CB7">
        <w:rPr>
          <w:rFonts w:ascii="Times New Roman" w:hAnsi="Times New Roman" w:cs="Times New Roman"/>
          <w:b/>
          <w:sz w:val="32"/>
          <w:szCs w:val="32"/>
          <w:lang w:eastAsia="zh-CN"/>
        </w:rPr>
        <w:t>户外运动</w:t>
      </w:r>
      <w:r w:rsidR="00BB6CB7" w:rsidRPr="00BB6CB7">
        <w:rPr>
          <w:rFonts w:ascii="Times New Roman" w:hAnsi="Times New Roman" w:cs="Times New Roman"/>
          <w:b/>
          <w:sz w:val="32"/>
          <w:szCs w:val="32"/>
          <w:lang w:eastAsia="zh-CN"/>
        </w:rPr>
        <w:t xml:space="preserve">  hùwài yùndòng</w:t>
      </w:r>
    </w:p>
    <w:p w14:paraId="3DFA61FF" w14:textId="3A637329" w:rsidR="006E6204" w:rsidRPr="006E6204" w:rsidRDefault="006E6204" w:rsidP="002D30FD">
      <w:pPr>
        <w:rPr>
          <w:rFonts w:ascii="Times New Roman" w:hAnsi="Times New Roman" w:cs="Times New Roman"/>
          <w:sz w:val="28"/>
          <w:szCs w:val="28"/>
          <w:lang w:eastAsia="zh-CN"/>
        </w:rPr>
      </w:pPr>
      <w:r w:rsidRPr="006E6204">
        <w:rPr>
          <w:rFonts w:ascii="Times New Roman" w:hAnsi="Times New Roman" w:cs="Times New Roman"/>
          <w:sz w:val="28"/>
          <w:szCs w:val="28"/>
          <w:lang w:eastAsia="zh-CN"/>
        </w:rPr>
        <w:t xml:space="preserve">    </w:t>
      </w:r>
      <w:r w:rsidR="00651055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     </w:t>
      </w:r>
      <w:r w:rsidR="00EA598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651055">
        <w:rPr>
          <w:rFonts w:ascii="Times New Roman" w:hAnsi="Times New Roman" w:cs="Times New Roman" w:hint="eastAsia"/>
          <w:sz w:val="28"/>
          <w:szCs w:val="28"/>
          <w:lang w:eastAsia="zh-CN"/>
        </w:rPr>
        <w:t xml:space="preserve"> 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1.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>C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2.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>B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3.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>F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4.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>H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5.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>A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6.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>D</w:t>
      </w:r>
      <w:r w:rsidR="00651055"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        7. G        8. </w:t>
      </w:r>
      <w:r w:rsidR="00F25787">
        <w:rPr>
          <w:rFonts w:ascii="Times New Roman" w:hAnsi="Times New Roman" w:cs="Times New Roman" w:hint="eastAsia"/>
          <w:b/>
          <w:sz w:val="28"/>
          <w:szCs w:val="28"/>
          <w:lang w:eastAsia="zh-CN"/>
        </w:rPr>
        <w:t>E</w:t>
      </w:r>
    </w:p>
    <w:sectPr w:rsidR="006E6204" w:rsidRPr="006E6204" w:rsidSect="00EC73F9">
      <w:pgSz w:w="11906" w:h="16838"/>
      <w:pgMar w:top="284" w:right="849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4F946F" w14:textId="77777777" w:rsidR="00C935FD" w:rsidRDefault="00C935FD" w:rsidP="006E6204">
      <w:pPr>
        <w:spacing w:after="0" w:line="240" w:lineRule="auto"/>
      </w:pPr>
      <w:r>
        <w:separator/>
      </w:r>
    </w:p>
  </w:endnote>
  <w:endnote w:type="continuationSeparator" w:id="0">
    <w:p w14:paraId="7B0170A4" w14:textId="77777777" w:rsidR="00C935FD" w:rsidRDefault="00C935FD" w:rsidP="006E6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ngti SC">
    <w:altName w:val="Arial Unicode MS"/>
    <w:charset w:val="86"/>
    <w:family w:val="roman"/>
    <w:pitch w:val="variable"/>
    <w:sig w:usb0="00000000" w:usb1="080F0000" w:usb2="00000010" w:usb3="00000000" w:csb0="0004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EAA562" w14:textId="77777777" w:rsidR="00C935FD" w:rsidRDefault="00C935FD" w:rsidP="006E6204">
      <w:pPr>
        <w:spacing w:after="0" w:line="240" w:lineRule="auto"/>
      </w:pPr>
      <w:r>
        <w:separator/>
      </w:r>
    </w:p>
  </w:footnote>
  <w:footnote w:type="continuationSeparator" w:id="0">
    <w:p w14:paraId="57DC8C0E" w14:textId="77777777" w:rsidR="00C935FD" w:rsidRDefault="00C935FD" w:rsidP="006E6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11C0A"/>
    <w:multiLevelType w:val="hybridMultilevel"/>
    <w:tmpl w:val="AA8640E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E3145"/>
    <w:multiLevelType w:val="hybridMultilevel"/>
    <w:tmpl w:val="8068AEB2"/>
    <w:lvl w:ilvl="0" w:tplc="4A12EC5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AB3085D"/>
    <w:multiLevelType w:val="hybridMultilevel"/>
    <w:tmpl w:val="9E5A6F8C"/>
    <w:lvl w:ilvl="0" w:tplc="66789F10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7BC4626D"/>
    <w:multiLevelType w:val="hybridMultilevel"/>
    <w:tmpl w:val="520E6A86"/>
    <w:lvl w:ilvl="0" w:tplc="54D6F27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E0"/>
    <w:rsid w:val="00013FAE"/>
    <w:rsid w:val="00022E55"/>
    <w:rsid w:val="00032448"/>
    <w:rsid w:val="00091C39"/>
    <w:rsid w:val="00091D1F"/>
    <w:rsid w:val="000C74EB"/>
    <w:rsid w:val="000E0806"/>
    <w:rsid w:val="000F0125"/>
    <w:rsid w:val="00113710"/>
    <w:rsid w:val="001921FB"/>
    <w:rsid w:val="001C3798"/>
    <w:rsid w:val="00201F93"/>
    <w:rsid w:val="00240BEB"/>
    <w:rsid w:val="002412AA"/>
    <w:rsid w:val="00246DB0"/>
    <w:rsid w:val="00290804"/>
    <w:rsid w:val="002B48D6"/>
    <w:rsid w:val="002C381E"/>
    <w:rsid w:val="002D30FD"/>
    <w:rsid w:val="002E1793"/>
    <w:rsid w:val="0033453D"/>
    <w:rsid w:val="003B6978"/>
    <w:rsid w:val="003C2772"/>
    <w:rsid w:val="003D4C43"/>
    <w:rsid w:val="00420083"/>
    <w:rsid w:val="004B141F"/>
    <w:rsid w:val="004C76CB"/>
    <w:rsid w:val="005053CC"/>
    <w:rsid w:val="0050649B"/>
    <w:rsid w:val="00506723"/>
    <w:rsid w:val="00523321"/>
    <w:rsid w:val="005258C4"/>
    <w:rsid w:val="005666F0"/>
    <w:rsid w:val="00577FB9"/>
    <w:rsid w:val="00580CE9"/>
    <w:rsid w:val="0058345C"/>
    <w:rsid w:val="00594D36"/>
    <w:rsid w:val="00595BC4"/>
    <w:rsid w:val="00597437"/>
    <w:rsid w:val="005B3979"/>
    <w:rsid w:val="005C1981"/>
    <w:rsid w:val="005D4354"/>
    <w:rsid w:val="005D5ED8"/>
    <w:rsid w:val="005E0F26"/>
    <w:rsid w:val="0060444F"/>
    <w:rsid w:val="006373E0"/>
    <w:rsid w:val="00651055"/>
    <w:rsid w:val="0065755C"/>
    <w:rsid w:val="00677792"/>
    <w:rsid w:val="0068377A"/>
    <w:rsid w:val="006A41EF"/>
    <w:rsid w:val="006E6204"/>
    <w:rsid w:val="006F2D5F"/>
    <w:rsid w:val="00701A94"/>
    <w:rsid w:val="00707343"/>
    <w:rsid w:val="007371EB"/>
    <w:rsid w:val="00765E7E"/>
    <w:rsid w:val="00766B9E"/>
    <w:rsid w:val="00786E71"/>
    <w:rsid w:val="00796ADF"/>
    <w:rsid w:val="007A6A22"/>
    <w:rsid w:val="007B67D4"/>
    <w:rsid w:val="007C381C"/>
    <w:rsid w:val="007D58C4"/>
    <w:rsid w:val="007E18F3"/>
    <w:rsid w:val="00811170"/>
    <w:rsid w:val="00822222"/>
    <w:rsid w:val="00874509"/>
    <w:rsid w:val="00886AA2"/>
    <w:rsid w:val="008A6202"/>
    <w:rsid w:val="008B7FA5"/>
    <w:rsid w:val="008D126B"/>
    <w:rsid w:val="008D1BE8"/>
    <w:rsid w:val="008E7DA9"/>
    <w:rsid w:val="009434A8"/>
    <w:rsid w:val="00946569"/>
    <w:rsid w:val="00961D2B"/>
    <w:rsid w:val="009844F4"/>
    <w:rsid w:val="009C536D"/>
    <w:rsid w:val="009E0002"/>
    <w:rsid w:val="009F6114"/>
    <w:rsid w:val="009F7AFF"/>
    <w:rsid w:val="00A25952"/>
    <w:rsid w:val="00A4330B"/>
    <w:rsid w:val="00A437D1"/>
    <w:rsid w:val="00A44E9C"/>
    <w:rsid w:val="00A52CA9"/>
    <w:rsid w:val="00A71DE0"/>
    <w:rsid w:val="00A763FA"/>
    <w:rsid w:val="00A87B27"/>
    <w:rsid w:val="00AC584E"/>
    <w:rsid w:val="00AE365F"/>
    <w:rsid w:val="00B10B62"/>
    <w:rsid w:val="00B16CC2"/>
    <w:rsid w:val="00B33B6E"/>
    <w:rsid w:val="00B62965"/>
    <w:rsid w:val="00B73112"/>
    <w:rsid w:val="00B87056"/>
    <w:rsid w:val="00BB1C44"/>
    <w:rsid w:val="00BB6CB7"/>
    <w:rsid w:val="00BB77EB"/>
    <w:rsid w:val="00BF2D68"/>
    <w:rsid w:val="00C14C3F"/>
    <w:rsid w:val="00C34E5A"/>
    <w:rsid w:val="00C8099B"/>
    <w:rsid w:val="00C82052"/>
    <w:rsid w:val="00C903BA"/>
    <w:rsid w:val="00C935FD"/>
    <w:rsid w:val="00CB79BE"/>
    <w:rsid w:val="00CE325E"/>
    <w:rsid w:val="00CF23C3"/>
    <w:rsid w:val="00CF6B90"/>
    <w:rsid w:val="00D146DF"/>
    <w:rsid w:val="00D7422F"/>
    <w:rsid w:val="00D74431"/>
    <w:rsid w:val="00D74B4F"/>
    <w:rsid w:val="00D84F62"/>
    <w:rsid w:val="00D86DE2"/>
    <w:rsid w:val="00DA60C9"/>
    <w:rsid w:val="00DC60BA"/>
    <w:rsid w:val="00DC7726"/>
    <w:rsid w:val="00DE568D"/>
    <w:rsid w:val="00DF2EE2"/>
    <w:rsid w:val="00E22875"/>
    <w:rsid w:val="00E26AC2"/>
    <w:rsid w:val="00E27ED7"/>
    <w:rsid w:val="00E64CF2"/>
    <w:rsid w:val="00E66EB9"/>
    <w:rsid w:val="00E76926"/>
    <w:rsid w:val="00E84CAD"/>
    <w:rsid w:val="00EA0C3F"/>
    <w:rsid w:val="00EA1897"/>
    <w:rsid w:val="00EA352D"/>
    <w:rsid w:val="00EA5982"/>
    <w:rsid w:val="00EB10DE"/>
    <w:rsid w:val="00EC175B"/>
    <w:rsid w:val="00EC73F9"/>
    <w:rsid w:val="00ED70EC"/>
    <w:rsid w:val="00EE4C9E"/>
    <w:rsid w:val="00F25787"/>
    <w:rsid w:val="00F505BC"/>
    <w:rsid w:val="00F93D41"/>
    <w:rsid w:val="00F956AE"/>
    <w:rsid w:val="00FC1667"/>
    <w:rsid w:val="00FC4E00"/>
    <w:rsid w:val="00FD2CE6"/>
    <w:rsid w:val="00FE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be5,#fff3ef,#fff6f3,#ffd,#ffffe5,#e7f3ff,#ebf5ff,#f7fdff"/>
    </o:shapedefaults>
    <o:shapelayout v:ext="edit">
      <o:idmap v:ext="edit" data="1"/>
    </o:shapelayout>
  </w:shapeDefaults>
  <w:decimalSymbol w:val="."/>
  <w:listSeparator w:val=","/>
  <w14:docId w14:val="05DBF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9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26AC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zh-CN"/>
    </w:rPr>
  </w:style>
  <w:style w:type="character" w:customStyle="1" w:styleId="st1">
    <w:name w:val="st1"/>
    <w:basedOn w:val="DefaultParagraphFont"/>
    <w:rsid w:val="00B33B6E"/>
  </w:style>
  <w:style w:type="paragraph" w:styleId="ListParagraph">
    <w:name w:val="List Paragraph"/>
    <w:basedOn w:val="Normal"/>
    <w:uiPriority w:val="34"/>
    <w:qFormat/>
    <w:rsid w:val="008D126B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6E6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204"/>
  </w:style>
  <w:style w:type="paragraph" w:styleId="Footer">
    <w:name w:val="footer"/>
    <w:basedOn w:val="Normal"/>
    <w:link w:val="FooterChar"/>
    <w:uiPriority w:val="99"/>
    <w:unhideWhenUsed/>
    <w:rsid w:val="006E6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2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9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26AC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zh-CN"/>
    </w:rPr>
  </w:style>
  <w:style w:type="character" w:customStyle="1" w:styleId="st1">
    <w:name w:val="st1"/>
    <w:basedOn w:val="DefaultParagraphFont"/>
    <w:rsid w:val="00B33B6E"/>
  </w:style>
  <w:style w:type="paragraph" w:styleId="ListParagraph">
    <w:name w:val="List Paragraph"/>
    <w:basedOn w:val="Normal"/>
    <w:uiPriority w:val="34"/>
    <w:qFormat/>
    <w:rsid w:val="008D126B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6E6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204"/>
  </w:style>
  <w:style w:type="paragraph" w:styleId="Footer">
    <w:name w:val="footer"/>
    <w:basedOn w:val="Normal"/>
    <w:link w:val="FooterChar"/>
    <w:uiPriority w:val="99"/>
    <w:unhideWhenUsed/>
    <w:rsid w:val="006E6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5">
            <a:lumMod val="60000"/>
            <a:lumOff val="40000"/>
          </a:schemeClr>
        </a:solidFill>
        <a:ln w="63500" cmpd="thickThin">
          <a:solidFill>
            <a:schemeClr val="accent5">
              <a:lumMod val="75000"/>
            </a:schemeClr>
          </a:solidFill>
          <a:round/>
          <a:headEnd/>
          <a:tailEnd/>
        </a:ln>
        <a:effectLst/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9A91C707</Template>
  <TotalTime>485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RM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www</cp:lastModifiedBy>
  <cp:revision>42</cp:revision>
  <cp:lastPrinted>2017-11-10T13:08:00Z</cp:lastPrinted>
  <dcterms:created xsi:type="dcterms:W3CDTF">2017-08-24T11:24:00Z</dcterms:created>
  <dcterms:modified xsi:type="dcterms:W3CDTF">2017-11-10T13:09:00Z</dcterms:modified>
</cp:coreProperties>
</file>